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D6A" w:rsidRPr="0033165B" w:rsidRDefault="003B0D6A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5c</w:t>
      </w:r>
      <w:r w:rsidRPr="0033165B">
        <w:rPr>
          <w:b/>
          <w:bCs/>
          <w:sz w:val="24"/>
          <w:szCs w:val="24"/>
        </w:rPr>
        <w:t xml:space="preserve"> do siwz</w:t>
      </w:r>
    </w:p>
    <w:p w:rsidR="003B0D6A" w:rsidRDefault="003B0D6A">
      <w:pPr>
        <w:jc w:val="right"/>
        <w:rPr>
          <w:b/>
          <w:bCs/>
          <w:sz w:val="24"/>
          <w:szCs w:val="24"/>
        </w:rPr>
      </w:pPr>
    </w:p>
    <w:p w:rsidR="003B0D6A" w:rsidRDefault="003B0D6A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3B0D6A" w:rsidRDefault="003B0D6A">
      <w:pPr>
        <w:ind w:firstLine="142"/>
      </w:pPr>
      <w:r>
        <w:t>(pieczęć wykonawcy)</w:t>
      </w:r>
    </w:p>
    <w:p w:rsidR="003B0D6A" w:rsidRDefault="003B0D6A">
      <w:pPr>
        <w:rPr>
          <w:sz w:val="22"/>
          <w:szCs w:val="22"/>
        </w:rPr>
      </w:pPr>
    </w:p>
    <w:p w:rsidR="003B0D6A" w:rsidRDefault="003B0D6A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3B0D6A" w:rsidRDefault="003B0D6A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3B0D6A" w:rsidRDefault="003B0D6A">
      <w:pPr>
        <w:ind w:firstLine="360"/>
        <w:rPr>
          <w:sz w:val="22"/>
          <w:szCs w:val="22"/>
        </w:rPr>
      </w:pPr>
    </w:p>
    <w:p w:rsidR="003B0D6A" w:rsidRDefault="003B0D6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3B0D6A" w:rsidRDefault="003B0D6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3B0D6A" w:rsidRDefault="003B0D6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B0D6A" w:rsidRDefault="003B0D6A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3B0D6A" w:rsidRDefault="003B0D6A">
      <w:pPr>
        <w:jc w:val="center"/>
        <w:rPr>
          <w:sz w:val="24"/>
          <w:szCs w:val="24"/>
        </w:rPr>
      </w:pPr>
    </w:p>
    <w:p w:rsidR="003B0D6A" w:rsidRDefault="003B0D6A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B0D6A" w:rsidRDefault="003B0D6A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3B0D6A" w:rsidRDefault="003B0D6A"/>
    <w:p w:rsidR="003B0D6A" w:rsidRDefault="003B0D6A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3B0D6A" w:rsidRDefault="003B0D6A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3B0D6A" w:rsidRPr="00F0597D" w:rsidRDefault="003B0D6A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3B0D6A" w:rsidRDefault="003B0D6A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3B0D6A" w:rsidRPr="00D06371" w:rsidRDefault="003B0D6A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3B0D6A" w:rsidRDefault="003B0D6A"/>
    <w:p w:rsidR="003B0D6A" w:rsidRDefault="003B0D6A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3B0D6A" w:rsidRPr="00491AC9">
        <w:tc>
          <w:tcPr>
            <w:tcW w:w="2282" w:type="dxa"/>
          </w:tcPr>
          <w:p w:rsidR="003B0D6A" w:rsidRPr="00EB08FA" w:rsidRDefault="003B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3B0D6A" w:rsidRPr="00EB08FA" w:rsidRDefault="003B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3B0D6A" w:rsidRPr="00EB08FA" w:rsidRDefault="003B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3B0D6A" w:rsidRPr="00EB08FA" w:rsidRDefault="003B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3B0D6A" w:rsidRPr="00491AC9">
        <w:tc>
          <w:tcPr>
            <w:tcW w:w="2282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  <w:tr w:rsidR="003B0D6A" w:rsidRPr="00491AC9">
        <w:tc>
          <w:tcPr>
            <w:tcW w:w="2282" w:type="dxa"/>
          </w:tcPr>
          <w:p w:rsidR="003B0D6A" w:rsidRDefault="003B0D6A">
            <w:pPr>
              <w:rPr>
                <w:sz w:val="22"/>
                <w:szCs w:val="22"/>
              </w:rPr>
            </w:pPr>
          </w:p>
          <w:p w:rsidR="003B0D6A" w:rsidRDefault="003B0D6A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B0D6A" w:rsidRPr="00491AC9" w:rsidRDefault="003B0D6A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B0D6A" w:rsidRPr="00C44F21" w:rsidRDefault="003B0D6A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3B0D6A" w:rsidRDefault="003B0D6A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B0D6A" w:rsidRPr="00F008B5" w:rsidRDefault="003B0D6A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3B0D6A" w:rsidRDefault="003B0D6A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B0D6A" w:rsidRPr="00D06371" w:rsidRDefault="003B0D6A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3B0D6A" w:rsidRPr="00D06371" w:rsidRDefault="003B0D6A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3B0D6A" w:rsidRDefault="003B0D6A">
      <w:pPr>
        <w:rPr>
          <w:sz w:val="24"/>
          <w:szCs w:val="24"/>
        </w:rPr>
      </w:pPr>
    </w:p>
    <w:p w:rsidR="003B0D6A" w:rsidRDefault="003B0D6A">
      <w:pPr>
        <w:rPr>
          <w:sz w:val="24"/>
          <w:szCs w:val="24"/>
        </w:rPr>
      </w:pPr>
    </w:p>
    <w:p w:rsidR="003B0D6A" w:rsidRPr="004B0C96" w:rsidRDefault="003B0D6A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3B0D6A" w:rsidRPr="00F0597D" w:rsidRDefault="003B0D6A">
      <w:pPr>
        <w:rPr>
          <w:sz w:val="24"/>
          <w:szCs w:val="24"/>
        </w:rPr>
      </w:pPr>
    </w:p>
    <w:p w:rsidR="003B0D6A" w:rsidRDefault="003B0D6A">
      <w:pPr>
        <w:rPr>
          <w:sz w:val="24"/>
          <w:szCs w:val="24"/>
        </w:rPr>
      </w:pPr>
    </w:p>
    <w:p w:rsidR="003B0D6A" w:rsidRDefault="003B0D6A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3B0D6A" w:rsidRDefault="003B0D6A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3B0D6A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1066AE"/>
    <w:rsid w:val="00146568"/>
    <w:rsid w:val="0017076C"/>
    <w:rsid w:val="001B0C38"/>
    <w:rsid w:val="002834DE"/>
    <w:rsid w:val="002921FA"/>
    <w:rsid w:val="0033165B"/>
    <w:rsid w:val="003A2251"/>
    <w:rsid w:val="003B0D6A"/>
    <w:rsid w:val="003E2B58"/>
    <w:rsid w:val="004335BE"/>
    <w:rsid w:val="00463196"/>
    <w:rsid w:val="00491AC9"/>
    <w:rsid w:val="004A1A6E"/>
    <w:rsid w:val="004B0C96"/>
    <w:rsid w:val="004D244F"/>
    <w:rsid w:val="00605B6A"/>
    <w:rsid w:val="006C0482"/>
    <w:rsid w:val="0072414F"/>
    <w:rsid w:val="008466F3"/>
    <w:rsid w:val="008D35E1"/>
    <w:rsid w:val="008F692A"/>
    <w:rsid w:val="0096592D"/>
    <w:rsid w:val="00A36313"/>
    <w:rsid w:val="00AE29EC"/>
    <w:rsid w:val="00B742D2"/>
    <w:rsid w:val="00C44F21"/>
    <w:rsid w:val="00C77378"/>
    <w:rsid w:val="00CB016C"/>
    <w:rsid w:val="00CC3CB9"/>
    <w:rsid w:val="00D06371"/>
    <w:rsid w:val="00D5193D"/>
    <w:rsid w:val="00D643F7"/>
    <w:rsid w:val="00D72BB4"/>
    <w:rsid w:val="00DD30D4"/>
    <w:rsid w:val="00EB08FA"/>
    <w:rsid w:val="00F008B5"/>
    <w:rsid w:val="00F0597D"/>
    <w:rsid w:val="00F21006"/>
    <w:rsid w:val="00F93896"/>
    <w:rsid w:val="00FB753A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33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336</Words>
  <Characters>2021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4</cp:revision>
  <dcterms:created xsi:type="dcterms:W3CDTF">2013-11-07T10:13:00Z</dcterms:created>
  <dcterms:modified xsi:type="dcterms:W3CDTF">2013-11-07T14:52:00Z</dcterms:modified>
</cp:coreProperties>
</file>