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EF" w:rsidRPr="0033165B" w:rsidRDefault="003877EF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 xml:space="preserve">5 d </w:t>
      </w:r>
      <w:r w:rsidRPr="0033165B">
        <w:rPr>
          <w:b/>
          <w:bCs/>
          <w:sz w:val="24"/>
          <w:szCs w:val="24"/>
        </w:rPr>
        <w:t>do siwz</w:t>
      </w:r>
    </w:p>
    <w:p w:rsidR="003877EF" w:rsidRDefault="003877EF">
      <w:pPr>
        <w:jc w:val="right"/>
        <w:rPr>
          <w:b/>
          <w:bCs/>
          <w:sz w:val="24"/>
          <w:szCs w:val="24"/>
        </w:rPr>
      </w:pPr>
    </w:p>
    <w:p w:rsidR="003877EF" w:rsidRDefault="003877EF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3877EF" w:rsidRDefault="003877EF">
      <w:pPr>
        <w:ind w:firstLine="142"/>
      </w:pPr>
      <w:r>
        <w:t>(pieczęć wykonawcy)</w:t>
      </w:r>
    </w:p>
    <w:p w:rsidR="003877EF" w:rsidRDefault="003877EF">
      <w:pPr>
        <w:rPr>
          <w:sz w:val="22"/>
          <w:szCs w:val="22"/>
        </w:rPr>
      </w:pPr>
    </w:p>
    <w:p w:rsidR="003877EF" w:rsidRDefault="003877EF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3877EF" w:rsidRDefault="003877EF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3877EF" w:rsidRDefault="003877EF">
      <w:pPr>
        <w:ind w:firstLine="360"/>
        <w:rPr>
          <w:sz w:val="22"/>
          <w:szCs w:val="22"/>
        </w:rPr>
      </w:pPr>
    </w:p>
    <w:p w:rsidR="003877EF" w:rsidRDefault="003877E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3877EF" w:rsidRDefault="003877E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3877EF" w:rsidRDefault="003877EF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877EF" w:rsidRDefault="003877EF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3877EF" w:rsidRDefault="003877EF">
      <w:pPr>
        <w:jc w:val="center"/>
        <w:rPr>
          <w:sz w:val="24"/>
          <w:szCs w:val="24"/>
        </w:rPr>
      </w:pPr>
    </w:p>
    <w:p w:rsidR="003877EF" w:rsidRDefault="003877EF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877EF" w:rsidRDefault="003877EF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3877EF" w:rsidRDefault="003877EF"/>
    <w:p w:rsidR="003877EF" w:rsidRDefault="003877E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3877EF" w:rsidRDefault="003877EF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3877EF" w:rsidRPr="00F0597D" w:rsidRDefault="003877EF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3877EF" w:rsidRDefault="003877EF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3877EF" w:rsidRPr="00D06371" w:rsidRDefault="003877EF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3877EF" w:rsidRDefault="003877EF"/>
    <w:p w:rsidR="003877EF" w:rsidRDefault="003877E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3877EF" w:rsidRPr="00491AC9">
        <w:tc>
          <w:tcPr>
            <w:tcW w:w="2282" w:type="dxa"/>
          </w:tcPr>
          <w:p w:rsidR="003877EF" w:rsidRPr="00EB08FA" w:rsidRDefault="003877EF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3877EF" w:rsidRPr="00EB08FA" w:rsidRDefault="003877EF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3877EF" w:rsidRPr="00EB08FA" w:rsidRDefault="003877EF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3877EF" w:rsidRPr="00EB08FA" w:rsidRDefault="003877EF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3877EF" w:rsidRPr="00491AC9">
        <w:tc>
          <w:tcPr>
            <w:tcW w:w="2282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  <w:tr w:rsidR="003877EF" w:rsidRPr="00491AC9">
        <w:tc>
          <w:tcPr>
            <w:tcW w:w="2282" w:type="dxa"/>
          </w:tcPr>
          <w:p w:rsidR="003877EF" w:rsidRDefault="003877EF">
            <w:pPr>
              <w:rPr>
                <w:sz w:val="22"/>
                <w:szCs w:val="22"/>
              </w:rPr>
            </w:pPr>
          </w:p>
          <w:p w:rsidR="003877EF" w:rsidRDefault="003877EF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77EF" w:rsidRPr="00491AC9" w:rsidRDefault="003877EF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77EF" w:rsidRPr="00C44F21" w:rsidRDefault="003877EF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3877EF" w:rsidRDefault="003877EF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877EF" w:rsidRPr="00F008B5" w:rsidRDefault="003877EF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3877EF" w:rsidRDefault="003877EF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877EF" w:rsidRPr="00D06371" w:rsidRDefault="003877EF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3877EF" w:rsidRPr="00D06371" w:rsidRDefault="003877EF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3877EF" w:rsidRDefault="003877EF">
      <w:pPr>
        <w:rPr>
          <w:sz w:val="24"/>
          <w:szCs w:val="24"/>
        </w:rPr>
      </w:pPr>
    </w:p>
    <w:p w:rsidR="003877EF" w:rsidRDefault="003877EF">
      <w:pPr>
        <w:rPr>
          <w:sz w:val="24"/>
          <w:szCs w:val="24"/>
        </w:rPr>
      </w:pPr>
    </w:p>
    <w:p w:rsidR="003877EF" w:rsidRPr="004B0C96" w:rsidRDefault="003877EF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3877EF" w:rsidRPr="00F0597D" w:rsidRDefault="003877EF">
      <w:pPr>
        <w:rPr>
          <w:sz w:val="24"/>
          <w:szCs w:val="24"/>
        </w:rPr>
      </w:pPr>
    </w:p>
    <w:p w:rsidR="003877EF" w:rsidRDefault="003877EF">
      <w:pPr>
        <w:rPr>
          <w:sz w:val="24"/>
          <w:szCs w:val="24"/>
        </w:rPr>
      </w:pPr>
    </w:p>
    <w:p w:rsidR="003877EF" w:rsidRDefault="003877EF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3877EF" w:rsidRDefault="003877EF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3877EF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1066AE"/>
    <w:rsid w:val="00146568"/>
    <w:rsid w:val="0017076C"/>
    <w:rsid w:val="001B0C38"/>
    <w:rsid w:val="002834DE"/>
    <w:rsid w:val="002921FA"/>
    <w:rsid w:val="0033165B"/>
    <w:rsid w:val="003877EF"/>
    <w:rsid w:val="003A2251"/>
    <w:rsid w:val="003E2B58"/>
    <w:rsid w:val="004335BE"/>
    <w:rsid w:val="00463196"/>
    <w:rsid w:val="00491AC9"/>
    <w:rsid w:val="004A1A6E"/>
    <w:rsid w:val="004B0C96"/>
    <w:rsid w:val="004D244F"/>
    <w:rsid w:val="00605B6A"/>
    <w:rsid w:val="0072414F"/>
    <w:rsid w:val="008466F3"/>
    <w:rsid w:val="008D35E1"/>
    <w:rsid w:val="008F249F"/>
    <w:rsid w:val="008F692A"/>
    <w:rsid w:val="0096592D"/>
    <w:rsid w:val="00AE29EC"/>
    <w:rsid w:val="00B742D2"/>
    <w:rsid w:val="00C44F21"/>
    <w:rsid w:val="00C77378"/>
    <w:rsid w:val="00CB016C"/>
    <w:rsid w:val="00CC3CB9"/>
    <w:rsid w:val="00CF7CBB"/>
    <w:rsid w:val="00D06371"/>
    <w:rsid w:val="00D205FB"/>
    <w:rsid w:val="00D5193D"/>
    <w:rsid w:val="00D643F7"/>
    <w:rsid w:val="00DD30D4"/>
    <w:rsid w:val="00EB08FA"/>
    <w:rsid w:val="00F008B5"/>
    <w:rsid w:val="00F0597D"/>
    <w:rsid w:val="00F21006"/>
    <w:rsid w:val="00F57941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53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312</Words>
  <Characters>1877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3</cp:revision>
  <dcterms:created xsi:type="dcterms:W3CDTF">2013-11-07T10:13:00Z</dcterms:created>
  <dcterms:modified xsi:type="dcterms:W3CDTF">2013-11-07T10:13:00Z</dcterms:modified>
</cp:coreProperties>
</file>