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5BA" w:rsidRPr="0033165B" w:rsidRDefault="00A165BA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5b</w:t>
      </w:r>
      <w:r w:rsidRPr="0033165B">
        <w:rPr>
          <w:b/>
          <w:bCs/>
          <w:sz w:val="24"/>
          <w:szCs w:val="24"/>
        </w:rPr>
        <w:t xml:space="preserve"> do siwz</w:t>
      </w:r>
    </w:p>
    <w:p w:rsidR="00A165BA" w:rsidRDefault="00A165BA">
      <w:pPr>
        <w:jc w:val="right"/>
        <w:rPr>
          <w:b/>
          <w:bCs/>
          <w:sz w:val="24"/>
          <w:szCs w:val="24"/>
        </w:rPr>
      </w:pPr>
    </w:p>
    <w:p w:rsidR="00A165BA" w:rsidRDefault="00A165BA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A165BA" w:rsidRDefault="00A165BA">
      <w:pPr>
        <w:ind w:firstLine="142"/>
      </w:pPr>
      <w:r>
        <w:t>(pieczęć wykonawcy)</w:t>
      </w:r>
    </w:p>
    <w:p w:rsidR="00A165BA" w:rsidRDefault="00A165BA">
      <w:pPr>
        <w:rPr>
          <w:sz w:val="22"/>
          <w:szCs w:val="22"/>
        </w:rPr>
      </w:pPr>
    </w:p>
    <w:p w:rsidR="00A165BA" w:rsidRDefault="00A165BA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A165BA" w:rsidRDefault="00A165BA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A165BA" w:rsidRPr="00A8140F" w:rsidRDefault="00A165BA" w:rsidP="00A8140F">
      <w:pPr>
        <w:ind w:firstLine="360"/>
        <w:jc w:val="center"/>
      </w:pPr>
      <w:r w:rsidRPr="00A8140F">
        <w:t>(w zakresie II części zamówienia)</w:t>
      </w:r>
    </w:p>
    <w:p w:rsidR="00A165BA" w:rsidRDefault="00A165BA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A165BA" w:rsidRDefault="00A16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A165BA" w:rsidRDefault="00A165BA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165BA" w:rsidRDefault="00A165BA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A165BA" w:rsidRDefault="00A165BA">
      <w:pPr>
        <w:jc w:val="center"/>
        <w:rPr>
          <w:sz w:val="24"/>
          <w:szCs w:val="24"/>
        </w:rPr>
      </w:pPr>
    </w:p>
    <w:p w:rsidR="00A165BA" w:rsidRDefault="00A165BA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A165BA" w:rsidRDefault="00A165BA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A165BA" w:rsidRDefault="00A165BA"/>
    <w:p w:rsidR="00A165BA" w:rsidRDefault="00A165BA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A165BA" w:rsidRDefault="00A165BA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A165BA" w:rsidRPr="00F0597D" w:rsidRDefault="00A165BA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A165BA" w:rsidRDefault="00A165BA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A165BA" w:rsidRPr="00D06371" w:rsidRDefault="00A165BA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A165BA" w:rsidRDefault="00A165BA"/>
    <w:p w:rsidR="00A165BA" w:rsidRDefault="00A165BA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A165BA" w:rsidRPr="00491AC9">
        <w:tc>
          <w:tcPr>
            <w:tcW w:w="2282" w:type="dxa"/>
          </w:tcPr>
          <w:p w:rsidR="00A165BA" w:rsidRPr="00EB08FA" w:rsidRDefault="00A165B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A165BA" w:rsidRPr="00EB08FA" w:rsidRDefault="00A165B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A165BA" w:rsidRPr="00EB08FA" w:rsidRDefault="00A165B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A165BA" w:rsidRPr="00EB08FA" w:rsidRDefault="00A165B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A165BA" w:rsidRPr="00491AC9">
        <w:tc>
          <w:tcPr>
            <w:tcW w:w="2282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  <w:tr w:rsidR="00A165BA" w:rsidRPr="00491AC9">
        <w:tc>
          <w:tcPr>
            <w:tcW w:w="2282" w:type="dxa"/>
          </w:tcPr>
          <w:p w:rsidR="00A165BA" w:rsidRDefault="00A165BA">
            <w:pPr>
              <w:rPr>
                <w:sz w:val="22"/>
                <w:szCs w:val="22"/>
              </w:rPr>
            </w:pPr>
          </w:p>
          <w:p w:rsidR="00A165BA" w:rsidRDefault="00A165B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A165BA" w:rsidRPr="00491AC9" w:rsidRDefault="00A165B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A165BA" w:rsidRPr="00C44F21" w:rsidRDefault="00A165BA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A165BA" w:rsidRDefault="00A165BA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A165BA" w:rsidRPr="00F008B5" w:rsidRDefault="00A165BA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A165BA" w:rsidRDefault="00A165BA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A165BA" w:rsidRPr="00D06371" w:rsidRDefault="00A165BA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A165BA" w:rsidRPr="00D06371" w:rsidRDefault="00A165BA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A165BA" w:rsidRDefault="00A165BA">
      <w:pPr>
        <w:rPr>
          <w:sz w:val="24"/>
          <w:szCs w:val="24"/>
        </w:rPr>
      </w:pPr>
    </w:p>
    <w:p w:rsidR="00A165BA" w:rsidRDefault="00A165BA">
      <w:pPr>
        <w:rPr>
          <w:sz w:val="24"/>
          <w:szCs w:val="24"/>
        </w:rPr>
      </w:pPr>
    </w:p>
    <w:p w:rsidR="00A165BA" w:rsidRPr="004B0C96" w:rsidRDefault="00A165BA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A165BA" w:rsidRPr="00F0597D" w:rsidRDefault="00A165BA">
      <w:pPr>
        <w:rPr>
          <w:sz w:val="24"/>
          <w:szCs w:val="24"/>
        </w:rPr>
      </w:pPr>
    </w:p>
    <w:p w:rsidR="00A165BA" w:rsidRDefault="00A165BA">
      <w:pPr>
        <w:rPr>
          <w:sz w:val="24"/>
          <w:szCs w:val="24"/>
        </w:rPr>
      </w:pPr>
    </w:p>
    <w:p w:rsidR="00A165BA" w:rsidRDefault="00A165BA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A165BA" w:rsidRDefault="00A165BA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A165BA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0427BB"/>
    <w:rsid w:val="000E0731"/>
    <w:rsid w:val="001066AE"/>
    <w:rsid w:val="00146568"/>
    <w:rsid w:val="0017076C"/>
    <w:rsid w:val="001B0C38"/>
    <w:rsid w:val="002834DE"/>
    <w:rsid w:val="002921FA"/>
    <w:rsid w:val="0033165B"/>
    <w:rsid w:val="003A2251"/>
    <w:rsid w:val="003E2B58"/>
    <w:rsid w:val="00432547"/>
    <w:rsid w:val="00463196"/>
    <w:rsid w:val="00491AC9"/>
    <w:rsid w:val="004B0C96"/>
    <w:rsid w:val="004D244F"/>
    <w:rsid w:val="00605B6A"/>
    <w:rsid w:val="007E2A53"/>
    <w:rsid w:val="008466F3"/>
    <w:rsid w:val="008D35E1"/>
    <w:rsid w:val="008E2A90"/>
    <w:rsid w:val="008F692A"/>
    <w:rsid w:val="0096592D"/>
    <w:rsid w:val="00A165BA"/>
    <w:rsid w:val="00A51188"/>
    <w:rsid w:val="00A8140F"/>
    <w:rsid w:val="00AE29EC"/>
    <w:rsid w:val="00C44F21"/>
    <w:rsid w:val="00C77378"/>
    <w:rsid w:val="00CC3CB9"/>
    <w:rsid w:val="00D06371"/>
    <w:rsid w:val="00D5193D"/>
    <w:rsid w:val="00D643F7"/>
    <w:rsid w:val="00DD30D4"/>
    <w:rsid w:val="00E001F4"/>
    <w:rsid w:val="00EB08FA"/>
    <w:rsid w:val="00F008B5"/>
    <w:rsid w:val="00F0597D"/>
    <w:rsid w:val="00F21006"/>
    <w:rsid w:val="00F93896"/>
    <w:rsid w:val="00FB753A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14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341</Words>
  <Characters>2049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3</cp:revision>
  <dcterms:created xsi:type="dcterms:W3CDTF">2014-10-24T12:20:00Z</dcterms:created>
  <dcterms:modified xsi:type="dcterms:W3CDTF">2014-10-24T12:20:00Z</dcterms:modified>
</cp:coreProperties>
</file>