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C6" w:rsidRPr="0033165B" w:rsidRDefault="009359C6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5c</w:t>
      </w:r>
      <w:r w:rsidRPr="0033165B">
        <w:rPr>
          <w:b/>
          <w:bCs/>
          <w:sz w:val="24"/>
          <w:szCs w:val="24"/>
        </w:rPr>
        <w:t xml:space="preserve"> do siwz</w:t>
      </w:r>
    </w:p>
    <w:p w:rsidR="009359C6" w:rsidRDefault="009359C6">
      <w:pPr>
        <w:jc w:val="right"/>
        <w:rPr>
          <w:b/>
          <w:bCs/>
          <w:sz w:val="24"/>
          <w:szCs w:val="24"/>
        </w:rPr>
      </w:pPr>
    </w:p>
    <w:p w:rsidR="009359C6" w:rsidRDefault="009359C6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9359C6" w:rsidRDefault="009359C6">
      <w:pPr>
        <w:ind w:firstLine="142"/>
      </w:pPr>
      <w:r>
        <w:t>(pieczęć wykonawcy)</w:t>
      </w:r>
    </w:p>
    <w:p w:rsidR="009359C6" w:rsidRDefault="009359C6">
      <w:pPr>
        <w:rPr>
          <w:sz w:val="22"/>
          <w:szCs w:val="22"/>
        </w:rPr>
      </w:pPr>
    </w:p>
    <w:p w:rsidR="009359C6" w:rsidRDefault="009359C6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9359C6" w:rsidRDefault="009359C6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9359C6" w:rsidRPr="00352428" w:rsidRDefault="009359C6" w:rsidP="00352428">
      <w:pPr>
        <w:ind w:firstLine="360"/>
        <w:jc w:val="center"/>
      </w:pPr>
      <w:r w:rsidRPr="00352428">
        <w:t>(w zakresie III części zamówienia)</w:t>
      </w:r>
    </w:p>
    <w:p w:rsidR="009359C6" w:rsidRDefault="009359C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9359C6" w:rsidRDefault="009359C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9359C6" w:rsidRDefault="009359C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359C6" w:rsidRDefault="009359C6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9359C6" w:rsidRDefault="009359C6">
      <w:pPr>
        <w:jc w:val="center"/>
        <w:rPr>
          <w:sz w:val="24"/>
          <w:szCs w:val="24"/>
        </w:rPr>
      </w:pPr>
    </w:p>
    <w:p w:rsidR="009359C6" w:rsidRDefault="009359C6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9359C6" w:rsidRDefault="009359C6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9359C6" w:rsidRDefault="009359C6"/>
    <w:p w:rsidR="009359C6" w:rsidRDefault="009359C6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9359C6" w:rsidRDefault="009359C6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9359C6" w:rsidRPr="00F0597D" w:rsidRDefault="009359C6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9359C6" w:rsidRDefault="009359C6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9359C6" w:rsidRPr="00D06371" w:rsidRDefault="009359C6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9359C6" w:rsidRDefault="009359C6"/>
    <w:p w:rsidR="009359C6" w:rsidRDefault="009359C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9359C6" w:rsidRPr="00491AC9">
        <w:tc>
          <w:tcPr>
            <w:tcW w:w="2282" w:type="dxa"/>
          </w:tcPr>
          <w:p w:rsidR="009359C6" w:rsidRPr="00EB08FA" w:rsidRDefault="009359C6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9359C6" w:rsidRPr="00EB08FA" w:rsidRDefault="009359C6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9359C6" w:rsidRPr="00EB08FA" w:rsidRDefault="009359C6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9359C6" w:rsidRPr="00EB08FA" w:rsidRDefault="009359C6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9359C6" w:rsidRPr="00491AC9">
        <w:tc>
          <w:tcPr>
            <w:tcW w:w="2282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  <w:tr w:rsidR="009359C6" w:rsidRPr="00491AC9">
        <w:tc>
          <w:tcPr>
            <w:tcW w:w="2282" w:type="dxa"/>
          </w:tcPr>
          <w:p w:rsidR="009359C6" w:rsidRDefault="009359C6">
            <w:pPr>
              <w:rPr>
                <w:sz w:val="22"/>
                <w:szCs w:val="22"/>
              </w:rPr>
            </w:pPr>
          </w:p>
          <w:p w:rsidR="009359C6" w:rsidRDefault="009359C6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9359C6" w:rsidRPr="00491AC9" w:rsidRDefault="009359C6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9359C6" w:rsidRPr="00C44F21" w:rsidRDefault="009359C6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9359C6" w:rsidRDefault="009359C6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9359C6" w:rsidRPr="00F008B5" w:rsidRDefault="009359C6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9359C6" w:rsidRDefault="009359C6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9359C6" w:rsidRPr="00D06371" w:rsidRDefault="009359C6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9359C6" w:rsidRPr="00D06371" w:rsidRDefault="009359C6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9359C6" w:rsidRDefault="009359C6">
      <w:pPr>
        <w:rPr>
          <w:sz w:val="24"/>
          <w:szCs w:val="24"/>
        </w:rPr>
      </w:pPr>
    </w:p>
    <w:p w:rsidR="009359C6" w:rsidRDefault="009359C6">
      <w:pPr>
        <w:rPr>
          <w:sz w:val="24"/>
          <w:szCs w:val="24"/>
        </w:rPr>
      </w:pPr>
    </w:p>
    <w:p w:rsidR="009359C6" w:rsidRPr="004B0C96" w:rsidRDefault="009359C6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9359C6" w:rsidRPr="00F0597D" w:rsidRDefault="009359C6">
      <w:pPr>
        <w:rPr>
          <w:sz w:val="24"/>
          <w:szCs w:val="24"/>
        </w:rPr>
      </w:pPr>
    </w:p>
    <w:p w:rsidR="009359C6" w:rsidRDefault="009359C6">
      <w:pPr>
        <w:rPr>
          <w:sz w:val="24"/>
          <w:szCs w:val="24"/>
        </w:rPr>
      </w:pPr>
    </w:p>
    <w:p w:rsidR="009359C6" w:rsidRDefault="009359C6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9359C6" w:rsidRDefault="009359C6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9359C6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1066AE"/>
    <w:rsid w:val="00146568"/>
    <w:rsid w:val="0017076C"/>
    <w:rsid w:val="001B0C38"/>
    <w:rsid w:val="002834DE"/>
    <w:rsid w:val="002921FA"/>
    <w:rsid w:val="0033165B"/>
    <w:rsid w:val="00352428"/>
    <w:rsid w:val="003A2251"/>
    <w:rsid w:val="003B0D6A"/>
    <w:rsid w:val="003E2B58"/>
    <w:rsid w:val="004335BE"/>
    <w:rsid w:val="00463196"/>
    <w:rsid w:val="00491AC9"/>
    <w:rsid w:val="004A1A6E"/>
    <w:rsid w:val="004B0C96"/>
    <w:rsid w:val="004D244F"/>
    <w:rsid w:val="004E33E4"/>
    <w:rsid w:val="00605B6A"/>
    <w:rsid w:val="006C0482"/>
    <w:rsid w:val="0072414F"/>
    <w:rsid w:val="00793D31"/>
    <w:rsid w:val="008466F3"/>
    <w:rsid w:val="008D35E1"/>
    <w:rsid w:val="008F692A"/>
    <w:rsid w:val="009359C6"/>
    <w:rsid w:val="0096592D"/>
    <w:rsid w:val="00966F31"/>
    <w:rsid w:val="00A36313"/>
    <w:rsid w:val="00AE29EC"/>
    <w:rsid w:val="00B742D2"/>
    <w:rsid w:val="00C44F21"/>
    <w:rsid w:val="00C77378"/>
    <w:rsid w:val="00CB016C"/>
    <w:rsid w:val="00CC3CB9"/>
    <w:rsid w:val="00D06371"/>
    <w:rsid w:val="00D5193D"/>
    <w:rsid w:val="00D643F7"/>
    <w:rsid w:val="00D72BB4"/>
    <w:rsid w:val="00DD30D4"/>
    <w:rsid w:val="00EB08FA"/>
    <w:rsid w:val="00F008B5"/>
    <w:rsid w:val="00F0597D"/>
    <w:rsid w:val="00F21006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70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341</Words>
  <Characters>2050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3</cp:revision>
  <dcterms:created xsi:type="dcterms:W3CDTF">2014-10-24T12:21:00Z</dcterms:created>
  <dcterms:modified xsi:type="dcterms:W3CDTF">2014-10-24T12:21:00Z</dcterms:modified>
</cp:coreProperties>
</file>