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228" w:rsidRPr="00E91780" w:rsidRDefault="00F57228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>Załącznik nr 2 do siwz</w:t>
      </w:r>
    </w:p>
    <w:p w:rsidR="00F57228" w:rsidRPr="00E91780" w:rsidRDefault="00F57228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:rsidR="00F57228" w:rsidRPr="00E91780" w:rsidRDefault="00F57228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F57228" w:rsidRPr="00E91780" w:rsidRDefault="00F5722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F57228" w:rsidRDefault="00F5722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7228" w:rsidRDefault="00F5722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7228" w:rsidRDefault="00F5722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7228" w:rsidRPr="00E91780" w:rsidRDefault="00F5722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BRAKU PODSTAW DO WYKLUCZEWNIA</w:t>
      </w:r>
    </w:p>
    <w:p w:rsidR="00F57228" w:rsidRPr="00E91780" w:rsidRDefault="00F5722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F57228" w:rsidRPr="00E91780" w:rsidRDefault="00F5722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7228" w:rsidRPr="00E91780" w:rsidRDefault="00F5722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7228" w:rsidRPr="00E91780" w:rsidRDefault="00F5722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7228" w:rsidRPr="00E91780" w:rsidRDefault="00F57228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F57228" w:rsidRPr="00E91780" w:rsidRDefault="00F57228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57228" w:rsidRPr="00E91780" w:rsidRDefault="00F5722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F57228" w:rsidRPr="00E91780" w:rsidRDefault="00F5722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7228" w:rsidRPr="00E91780" w:rsidRDefault="00F5722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57228" w:rsidRPr="00E91780" w:rsidRDefault="00F57228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:rsidR="00F57228" w:rsidRPr="00E91780" w:rsidRDefault="00F57228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7228" w:rsidRPr="00E91780" w:rsidRDefault="00F57228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57228" w:rsidRPr="00E91780" w:rsidRDefault="00F57228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:rsidR="00F57228" w:rsidRPr="00E91780" w:rsidRDefault="00F57228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F57228" w:rsidRPr="00E91780" w:rsidRDefault="00F5722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F57228" w:rsidRPr="00E91780" w:rsidRDefault="00F5722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7228" w:rsidRPr="006C4349" w:rsidRDefault="00F57228" w:rsidP="00D633FC">
      <w:pPr>
        <w:pStyle w:val="BodyText3"/>
        <w:jc w:val="center"/>
        <w:rPr>
          <w:rFonts w:ascii="Times New Roman" w:hAnsi="Times New Roman"/>
          <w:b/>
          <w:sz w:val="24"/>
          <w:szCs w:val="24"/>
        </w:rPr>
      </w:pPr>
      <w:r w:rsidRPr="006C4349">
        <w:rPr>
          <w:rFonts w:ascii="Times New Roman" w:hAnsi="Times New Roman"/>
          <w:sz w:val="24"/>
          <w:szCs w:val="24"/>
        </w:rPr>
        <w:t>„</w:t>
      </w:r>
      <w:r w:rsidRPr="006C4349">
        <w:rPr>
          <w:rFonts w:ascii="Times New Roman" w:hAnsi="Times New Roman"/>
          <w:b/>
          <w:bCs/>
          <w:color w:val="000000"/>
          <w:sz w:val="24"/>
          <w:szCs w:val="24"/>
        </w:rPr>
        <w:t>dostawę zestawów komputerowych, oprogramowania i urządzeń biurowych na rzecz Miejskiego Ośrodka Pomocy Rodzinie w Szczecinie</w:t>
      </w:r>
      <w:r w:rsidRPr="006C4349">
        <w:rPr>
          <w:rFonts w:ascii="Times New Roman" w:hAnsi="Times New Roman"/>
          <w:b/>
          <w:sz w:val="24"/>
          <w:szCs w:val="24"/>
        </w:rPr>
        <w:t>”</w:t>
      </w:r>
    </w:p>
    <w:p w:rsidR="00F57228" w:rsidRDefault="00F5722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F57228" w:rsidRDefault="00F5722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F57228" w:rsidRPr="00E91780" w:rsidRDefault="00F5722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F57228" w:rsidRPr="007818B6" w:rsidRDefault="00F57228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 xml:space="preserve">że w stosunku do wykonawcy, którego reprezentuję/jemy nie zachodzą podstawy wykluczenia z postępowania w sytuacjach określonych w Rozdziale V pkt 1 specyfikacji istotnych warunków zamówienia. </w:t>
      </w:r>
    </w:p>
    <w:p w:rsidR="00F57228" w:rsidRDefault="00F5722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7228" w:rsidRDefault="00F5722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7228" w:rsidRDefault="00F57228" w:rsidP="0033535A">
      <w:pPr>
        <w:pStyle w:val="BodyText"/>
        <w:ind w:firstLine="360"/>
        <w:jc w:val="both"/>
        <w:rPr>
          <w:sz w:val="24"/>
          <w:szCs w:val="24"/>
        </w:rPr>
      </w:pPr>
    </w:p>
    <w:p w:rsidR="00F57228" w:rsidRPr="0027579F" w:rsidRDefault="00F57228" w:rsidP="0033535A">
      <w:pPr>
        <w:pStyle w:val="BodyText"/>
        <w:ind w:firstLine="360"/>
        <w:jc w:val="both"/>
        <w:rPr>
          <w:sz w:val="24"/>
          <w:szCs w:val="24"/>
        </w:rPr>
      </w:pPr>
    </w:p>
    <w:p w:rsidR="00F57228" w:rsidRDefault="00F57228" w:rsidP="0033535A">
      <w:pPr>
        <w:tabs>
          <w:tab w:val="num" w:pos="709"/>
        </w:tabs>
        <w:ind w:left="709" w:hanging="283"/>
      </w:pPr>
    </w:p>
    <w:p w:rsidR="00F57228" w:rsidRPr="0033535A" w:rsidRDefault="00F57228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:rsidR="00F57228" w:rsidRDefault="00F57228" w:rsidP="0033535A">
      <w:pPr>
        <w:pStyle w:val="BodyTextIndent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F57228" w:rsidRPr="0033535A" w:rsidRDefault="00F57228" w:rsidP="00CC7DF2">
      <w:pPr>
        <w:pStyle w:val="BodyTextIndent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F57228" w:rsidRPr="0033535A" w:rsidRDefault="00F57228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:rsidR="00F57228" w:rsidRPr="00E91780" w:rsidRDefault="00F57228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:rsidR="00F57228" w:rsidRDefault="00F57228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F57228" w:rsidRPr="00E91780" w:rsidRDefault="00F57228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F57228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228" w:rsidRDefault="00F57228" w:rsidP="0038231F">
      <w:pPr>
        <w:spacing w:after="0" w:line="240" w:lineRule="auto"/>
      </w:pPr>
      <w:r>
        <w:separator/>
      </w:r>
    </w:p>
  </w:endnote>
  <w:endnote w:type="continuationSeparator" w:id="0">
    <w:p w:rsidR="00F57228" w:rsidRDefault="00F572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228" w:rsidRPr="0027560C" w:rsidRDefault="00F57228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F57228" w:rsidRDefault="00F5722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228" w:rsidRDefault="00F57228" w:rsidP="0038231F">
      <w:pPr>
        <w:spacing w:after="0" w:line="240" w:lineRule="auto"/>
      </w:pPr>
      <w:r>
        <w:separator/>
      </w:r>
    </w:p>
  </w:footnote>
  <w:footnote w:type="continuationSeparator" w:id="0">
    <w:p w:rsidR="00F57228" w:rsidRDefault="00F5722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51F5A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09D8"/>
    <w:rsid w:val="006A52B6"/>
    <w:rsid w:val="006C4349"/>
    <w:rsid w:val="006E16A6"/>
    <w:rsid w:val="006F3D32"/>
    <w:rsid w:val="007046BE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90C51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23238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33FC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7228"/>
    <w:rsid w:val="00F611CD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353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535A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D633F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60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202</Words>
  <Characters>1215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Remigiusz Stępień</dc:creator>
  <cp:keywords/>
  <dc:description/>
  <cp:lastModifiedBy>bszczepanska</cp:lastModifiedBy>
  <cp:revision>3</cp:revision>
  <cp:lastPrinted>2016-07-26T08:32:00Z</cp:lastPrinted>
  <dcterms:created xsi:type="dcterms:W3CDTF">2016-10-18T13:49:00Z</dcterms:created>
  <dcterms:modified xsi:type="dcterms:W3CDTF">2016-11-10T09:59:00Z</dcterms:modified>
</cp:coreProperties>
</file>