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452" w:rsidRPr="003215F2" w:rsidRDefault="008A5452" w:rsidP="00CA5487">
      <w:pPr>
        <w:pStyle w:val="Heading8"/>
        <w:rPr>
          <w:szCs w:val="24"/>
        </w:rPr>
      </w:pPr>
      <w:r w:rsidRPr="003215F2">
        <w:rPr>
          <w:szCs w:val="24"/>
        </w:rPr>
        <w:t xml:space="preserve">Załącznik nr </w:t>
      </w:r>
      <w:bookmarkStart w:id="0" w:name="_GoBack"/>
      <w:bookmarkEnd w:id="0"/>
      <w:r>
        <w:rPr>
          <w:szCs w:val="24"/>
        </w:rPr>
        <w:t>6 do siwz</w:t>
      </w:r>
    </w:p>
    <w:p w:rsidR="008A5452" w:rsidRPr="003215F2" w:rsidRDefault="008A5452" w:rsidP="00CA5487">
      <w:pPr>
        <w:tabs>
          <w:tab w:val="left" w:pos="567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:rsidR="008A5452" w:rsidRPr="003215F2" w:rsidRDefault="008A5452" w:rsidP="00CA5487">
      <w:pPr>
        <w:tabs>
          <w:tab w:val="left" w:pos="567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3215F2">
        <w:rPr>
          <w:rFonts w:ascii="Times New Roman" w:hAnsi="Times New Roman"/>
          <w:sz w:val="24"/>
          <w:szCs w:val="24"/>
        </w:rPr>
        <w:t>...............................................................</w:t>
      </w:r>
    </w:p>
    <w:p w:rsidR="008A5452" w:rsidRPr="003215F2" w:rsidRDefault="008A5452" w:rsidP="00CA5487">
      <w:pPr>
        <w:tabs>
          <w:tab w:val="left" w:pos="567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3215F2">
        <w:rPr>
          <w:rFonts w:ascii="Times New Roman" w:hAnsi="Times New Roman"/>
          <w:sz w:val="24"/>
          <w:szCs w:val="24"/>
        </w:rPr>
        <w:tab/>
        <w:t>( pieczęć wykonawcy)</w:t>
      </w:r>
    </w:p>
    <w:p w:rsidR="008A5452" w:rsidRPr="003215F2" w:rsidRDefault="008A5452" w:rsidP="00CA5487">
      <w:pPr>
        <w:tabs>
          <w:tab w:val="left" w:pos="993"/>
        </w:tabs>
        <w:ind w:left="750"/>
        <w:jc w:val="both"/>
        <w:rPr>
          <w:rFonts w:ascii="Times New Roman" w:hAnsi="Times New Roman"/>
          <w:sz w:val="24"/>
          <w:szCs w:val="24"/>
        </w:rPr>
      </w:pPr>
    </w:p>
    <w:p w:rsidR="008A5452" w:rsidRPr="003215F2" w:rsidRDefault="008A5452" w:rsidP="00CA5487">
      <w:pPr>
        <w:pStyle w:val="Heading3"/>
        <w:numPr>
          <w:ilvl w:val="2"/>
          <w:numId w:val="25"/>
        </w:numPr>
        <w:ind w:firstLine="0"/>
        <w:rPr>
          <w:szCs w:val="24"/>
        </w:rPr>
      </w:pPr>
      <w:r w:rsidRPr="003215F2">
        <w:rPr>
          <w:szCs w:val="24"/>
        </w:rPr>
        <w:t>INFORMACJA O PRODUKCIE</w:t>
      </w:r>
    </w:p>
    <w:p w:rsidR="008A5452" w:rsidRPr="003215F2" w:rsidRDefault="008A5452" w:rsidP="00CA5487">
      <w:pPr>
        <w:tabs>
          <w:tab w:val="left" w:pos="993"/>
          <w:tab w:val="left" w:pos="1276"/>
        </w:tabs>
        <w:ind w:left="750"/>
        <w:rPr>
          <w:rFonts w:ascii="Times New Roman" w:hAnsi="Times New Roman"/>
          <w:b/>
          <w:sz w:val="24"/>
          <w:szCs w:val="24"/>
        </w:rPr>
      </w:pPr>
    </w:p>
    <w:p w:rsidR="008A5452" w:rsidRPr="003215F2" w:rsidRDefault="008A5452" w:rsidP="00CA548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215F2">
        <w:rPr>
          <w:rFonts w:ascii="Times New Roman" w:hAnsi="Times New Roman"/>
          <w:sz w:val="24"/>
          <w:szCs w:val="24"/>
        </w:rPr>
        <w:t>Ja (My), niżej podpisany (ni) ...........................................................................................</w:t>
      </w:r>
    </w:p>
    <w:p w:rsidR="008A5452" w:rsidRPr="003215F2" w:rsidRDefault="008A5452" w:rsidP="00CA548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215F2">
        <w:rPr>
          <w:rFonts w:ascii="Times New Roman" w:hAnsi="Times New Roman"/>
          <w:sz w:val="24"/>
          <w:szCs w:val="24"/>
        </w:rPr>
        <w:t>działając w imieniu i na rzecz :</w:t>
      </w:r>
    </w:p>
    <w:p w:rsidR="008A5452" w:rsidRPr="003215F2" w:rsidRDefault="008A5452" w:rsidP="00CA5487">
      <w:pPr>
        <w:rPr>
          <w:rFonts w:ascii="Times New Roman" w:hAnsi="Times New Roman"/>
          <w:sz w:val="24"/>
          <w:szCs w:val="24"/>
        </w:rPr>
      </w:pPr>
      <w:r w:rsidRPr="003215F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A5452" w:rsidRPr="003215F2" w:rsidRDefault="008A5452" w:rsidP="00CA5487">
      <w:pPr>
        <w:jc w:val="center"/>
        <w:rPr>
          <w:rFonts w:ascii="Times New Roman" w:hAnsi="Times New Roman"/>
          <w:sz w:val="20"/>
        </w:rPr>
      </w:pPr>
      <w:r w:rsidRPr="003215F2">
        <w:rPr>
          <w:rFonts w:ascii="Times New Roman" w:hAnsi="Times New Roman"/>
          <w:sz w:val="20"/>
        </w:rPr>
        <w:t>(pełna nazwa wykonawcy)</w:t>
      </w:r>
    </w:p>
    <w:p w:rsidR="008A5452" w:rsidRPr="003215F2" w:rsidRDefault="008A5452" w:rsidP="00CA5487">
      <w:pPr>
        <w:rPr>
          <w:rFonts w:ascii="Times New Roman" w:hAnsi="Times New Roman"/>
          <w:sz w:val="20"/>
        </w:rPr>
      </w:pPr>
    </w:p>
    <w:p w:rsidR="008A5452" w:rsidRPr="003215F2" w:rsidRDefault="008A5452" w:rsidP="00CA5487">
      <w:pPr>
        <w:rPr>
          <w:rFonts w:ascii="Times New Roman" w:hAnsi="Times New Roman"/>
          <w:sz w:val="24"/>
          <w:szCs w:val="24"/>
        </w:rPr>
      </w:pPr>
      <w:r w:rsidRPr="003215F2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A5452" w:rsidRPr="003215F2" w:rsidRDefault="008A5452" w:rsidP="00CA5487">
      <w:pPr>
        <w:jc w:val="center"/>
        <w:rPr>
          <w:rFonts w:ascii="Times New Roman" w:hAnsi="Times New Roman"/>
          <w:sz w:val="20"/>
        </w:rPr>
      </w:pPr>
      <w:r w:rsidRPr="003215F2">
        <w:rPr>
          <w:rFonts w:ascii="Times New Roman" w:hAnsi="Times New Roman"/>
          <w:sz w:val="20"/>
        </w:rPr>
        <w:t>(adres siedziby wykonawcy)</w:t>
      </w:r>
    </w:p>
    <w:p w:rsidR="008A5452" w:rsidRPr="003215F2" w:rsidRDefault="008A5452" w:rsidP="00CA5487">
      <w:pPr>
        <w:pStyle w:val="Footer"/>
        <w:tabs>
          <w:tab w:val="clear" w:pos="4536"/>
          <w:tab w:val="clear" w:pos="9072"/>
        </w:tabs>
        <w:rPr>
          <w:sz w:val="24"/>
          <w:szCs w:val="24"/>
        </w:rPr>
      </w:pPr>
    </w:p>
    <w:p w:rsidR="008A5452" w:rsidRPr="003215F2" w:rsidRDefault="008A5452" w:rsidP="003215F2">
      <w:pPr>
        <w:rPr>
          <w:rFonts w:ascii="Times New Roman" w:hAnsi="Times New Roman"/>
          <w:sz w:val="24"/>
          <w:szCs w:val="24"/>
        </w:rPr>
      </w:pPr>
      <w:r w:rsidRPr="003215F2">
        <w:rPr>
          <w:rFonts w:ascii="Times New Roman" w:hAnsi="Times New Roman"/>
          <w:sz w:val="24"/>
          <w:szCs w:val="24"/>
        </w:rPr>
        <w:t xml:space="preserve">w odpowiedzi na ogłoszenie o przetargu nieograniczonym na: </w:t>
      </w:r>
    </w:p>
    <w:p w:rsidR="008A5452" w:rsidRPr="003215F2" w:rsidRDefault="008A5452" w:rsidP="008F6BE3">
      <w:pPr>
        <w:jc w:val="center"/>
        <w:rPr>
          <w:rFonts w:ascii="Times New Roman" w:hAnsi="Times New Roman"/>
          <w:b/>
          <w:sz w:val="24"/>
          <w:szCs w:val="24"/>
        </w:rPr>
      </w:pPr>
      <w:r w:rsidRPr="003215F2">
        <w:rPr>
          <w:rFonts w:ascii="Times New Roman" w:hAnsi="Times New Roman"/>
          <w:b/>
          <w:bCs/>
          <w:snapToGrid w:val="0"/>
          <w:sz w:val="24"/>
          <w:szCs w:val="24"/>
        </w:rPr>
        <w:t>„</w:t>
      </w:r>
      <w:r w:rsidRPr="00904079">
        <w:rPr>
          <w:rFonts w:ascii="Times New Roman" w:hAnsi="Times New Roman"/>
          <w:bCs/>
          <w:color w:val="000000"/>
          <w:sz w:val="24"/>
          <w:szCs w:val="24"/>
        </w:rPr>
        <w:t>dostawę zestawów komputerowych, oprogramowania i urządzeń biurowych na rzecz Miejskiego Ośrodka Pomocy Rodzinie w Szczecinie</w:t>
      </w:r>
      <w:r w:rsidRPr="00904079">
        <w:rPr>
          <w:rFonts w:ascii="Times New Roman" w:hAnsi="Times New Roman"/>
          <w:sz w:val="24"/>
          <w:szCs w:val="24"/>
        </w:rPr>
        <w:t>”</w:t>
      </w:r>
      <w:r w:rsidRPr="003215F2">
        <w:rPr>
          <w:rFonts w:ascii="Times New Roman" w:hAnsi="Times New Roman"/>
          <w:b/>
          <w:sz w:val="24"/>
          <w:szCs w:val="24"/>
        </w:rPr>
        <w:t xml:space="preserve"> </w:t>
      </w:r>
    </w:p>
    <w:p w:rsidR="008A5452" w:rsidRDefault="008A5452" w:rsidP="003215F2">
      <w:pPr>
        <w:rPr>
          <w:rFonts w:ascii="Times New Roman" w:hAnsi="Times New Roman"/>
          <w:sz w:val="24"/>
          <w:szCs w:val="24"/>
        </w:rPr>
      </w:pPr>
    </w:p>
    <w:p w:rsidR="008A5452" w:rsidRPr="003215F2" w:rsidRDefault="008A5452" w:rsidP="003215F2">
      <w:pPr>
        <w:rPr>
          <w:rFonts w:ascii="Times New Roman" w:hAnsi="Times New Roman"/>
          <w:b/>
          <w:sz w:val="24"/>
          <w:szCs w:val="24"/>
        </w:rPr>
      </w:pPr>
      <w:r w:rsidRPr="003215F2">
        <w:rPr>
          <w:rFonts w:ascii="Times New Roman" w:hAnsi="Times New Roman"/>
          <w:sz w:val="24"/>
          <w:szCs w:val="24"/>
        </w:rPr>
        <w:t>przedstawiamy informację o parametrach technicznych sprzętu komputerowego:</w:t>
      </w:r>
    </w:p>
    <w:p w:rsidR="008A5452" w:rsidRPr="003215F2" w:rsidRDefault="008A5452" w:rsidP="00CA5487">
      <w:pPr>
        <w:widowControl w:val="0"/>
        <w:tabs>
          <w:tab w:val="left" w:pos="8460"/>
          <w:tab w:val="left" w:pos="8910"/>
        </w:tabs>
        <w:jc w:val="both"/>
        <w:rPr>
          <w:rFonts w:ascii="Times New Roman" w:hAnsi="Times New Roman"/>
          <w:sz w:val="24"/>
          <w:szCs w:val="24"/>
        </w:rPr>
      </w:pPr>
    </w:p>
    <w:p w:rsidR="008A5452" w:rsidRDefault="008A5452" w:rsidP="003215F2">
      <w:pPr>
        <w:keepLines/>
        <w:widowControl w:val="0"/>
        <w:tabs>
          <w:tab w:val="left" w:pos="1775"/>
        </w:tabs>
        <w:suppressAutoHyphens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A5452" w:rsidRDefault="008A5452" w:rsidP="003215F2">
      <w:pPr>
        <w:keepLines/>
        <w:widowControl w:val="0"/>
        <w:tabs>
          <w:tab w:val="left" w:pos="1775"/>
        </w:tabs>
        <w:suppressAutoHyphens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A5452" w:rsidRDefault="008A5452" w:rsidP="003215F2">
      <w:pPr>
        <w:keepLines/>
        <w:widowControl w:val="0"/>
        <w:tabs>
          <w:tab w:val="left" w:pos="1775"/>
        </w:tabs>
        <w:suppressAutoHyphens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A5452" w:rsidRDefault="008A5452" w:rsidP="009648F7">
      <w:pPr>
        <w:keepLines/>
        <w:widowControl w:val="0"/>
        <w:numPr>
          <w:ilvl w:val="0"/>
          <w:numId w:val="29"/>
        </w:numPr>
        <w:tabs>
          <w:tab w:val="left" w:pos="1775"/>
        </w:tabs>
        <w:suppressAutoHyphens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Komputer stacjonarny (zestaw I) (</w:t>
      </w:r>
      <w:r w:rsidRPr="003215F2">
        <w:rPr>
          <w:rFonts w:ascii="Times New Roman" w:hAnsi="Times New Roman"/>
          <w:b/>
          <w:bCs/>
          <w:sz w:val="24"/>
          <w:szCs w:val="24"/>
        </w:rPr>
        <w:t xml:space="preserve"> (nazwa i model</w:t>
      </w:r>
      <w:r>
        <w:rPr>
          <w:rFonts w:ascii="Times New Roman" w:hAnsi="Times New Roman"/>
          <w:b/>
          <w:bCs/>
          <w:sz w:val="24"/>
          <w:szCs w:val="24"/>
        </w:rPr>
        <w:t>)</w:t>
      </w:r>
      <w:r w:rsidRPr="003215F2">
        <w:rPr>
          <w:rFonts w:ascii="Times New Roman" w:hAnsi="Times New Roman"/>
          <w:b/>
          <w:bCs/>
          <w:sz w:val="24"/>
          <w:szCs w:val="24"/>
        </w:rPr>
        <w:t>:</w:t>
      </w:r>
    </w:p>
    <w:p w:rsidR="008A5452" w:rsidRDefault="008A5452" w:rsidP="003215F2">
      <w:pPr>
        <w:keepLines/>
        <w:widowControl w:val="0"/>
        <w:tabs>
          <w:tab w:val="left" w:pos="1775"/>
        </w:tabs>
        <w:suppressAutoHyphens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3215F2">
        <w:rPr>
          <w:rFonts w:ascii="Times New Roman" w:hAnsi="Times New Roman"/>
          <w:b/>
          <w:bCs/>
          <w:sz w:val="24"/>
          <w:szCs w:val="24"/>
        </w:rPr>
        <w:t xml:space="preserve"> …………….</w:t>
      </w:r>
      <w:r>
        <w:rPr>
          <w:rFonts w:ascii="Times New Roman" w:hAnsi="Times New Roman"/>
          <w:b/>
          <w:bCs/>
          <w:sz w:val="24"/>
          <w:szCs w:val="24"/>
        </w:rPr>
        <w:t>………………………………………………………………………………</w:t>
      </w:r>
    </w:p>
    <w:p w:rsidR="008A5452" w:rsidRPr="003215F2" w:rsidRDefault="008A5452" w:rsidP="003215F2">
      <w:pPr>
        <w:tabs>
          <w:tab w:val="left" w:pos="567"/>
          <w:tab w:val="left" w:pos="993"/>
          <w:tab w:val="left" w:pos="1276"/>
        </w:tabs>
        <w:spacing w:before="40" w:after="40"/>
        <w:jc w:val="both"/>
        <w:rPr>
          <w:rFonts w:ascii="Times New Roman" w:hAnsi="Times New Roman"/>
          <w:sz w:val="24"/>
          <w:szCs w:val="24"/>
        </w:rPr>
      </w:pPr>
      <w:r w:rsidRPr="003215F2">
        <w:rPr>
          <w:rFonts w:ascii="Times New Roman" w:hAnsi="Times New Roman"/>
          <w:sz w:val="24"/>
          <w:szCs w:val="24"/>
        </w:rPr>
        <w:t xml:space="preserve">Tabelę należy uzupełnić wpisując parametry oferowanego sprzętu lub wpisać słowo „SPEŁNIA”, w przypadku gdy zaoferowany sprzęt odpowiada minimalnym wymaganiom </w:t>
      </w:r>
      <w:r>
        <w:rPr>
          <w:rFonts w:ascii="Times New Roman" w:hAnsi="Times New Roman"/>
          <w:sz w:val="24"/>
          <w:szCs w:val="24"/>
        </w:rPr>
        <w:t>zapisanym w Załączniku 1a do siwz</w:t>
      </w:r>
      <w:r w:rsidRPr="003215F2">
        <w:rPr>
          <w:rFonts w:ascii="Times New Roman" w:hAnsi="Times New Roman"/>
          <w:sz w:val="24"/>
          <w:szCs w:val="24"/>
        </w:rPr>
        <w:t xml:space="preserve">  przygotowanych przez Zamawiającego.</w:t>
      </w:r>
    </w:p>
    <w:p w:rsidR="008A5452" w:rsidRPr="003215F2" w:rsidRDefault="008A5452" w:rsidP="003215F2">
      <w:pPr>
        <w:tabs>
          <w:tab w:val="left" w:pos="567"/>
          <w:tab w:val="left" w:pos="993"/>
          <w:tab w:val="left" w:pos="1276"/>
        </w:tabs>
        <w:spacing w:before="40" w:after="40"/>
        <w:jc w:val="both"/>
        <w:rPr>
          <w:rFonts w:ascii="Times New Roman" w:hAnsi="Times New Roman"/>
          <w:sz w:val="24"/>
          <w:szCs w:val="24"/>
        </w:rPr>
      </w:pPr>
      <w:r w:rsidRPr="003215F2">
        <w:rPr>
          <w:rFonts w:ascii="Times New Roman" w:hAnsi="Times New Roman"/>
          <w:sz w:val="24"/>
          <w:szCs w:val="24"/>
          <w:u w:val="single"/>
        </w:rPr>
        <w:t xml:space="preserve">W przypadku komponentów </w:t>
      </w:r>
      <w:r>
        <w:rPr>
          <w:rFonts w:ascii="Times New Roman" w:hAnsi="Times New Roman"/>
          <w:sz w:val="24"/>
          <w:szCs w:val="24"/>
          <w:u w:val="single"/>
        </w:rPr>
        <w:t>ocenianych</w:t>
      </w:r>
      <w:r w:rsidRPr="003215F2">
        <w:rPr>
          <w:rFonts w:ascii="Times New Roman" w:hAnsi="Times New Roman"/>
          <w:sz w:val="24"/>
          <w:szCs w:val="24"/>
          <w:u w:val="single"/>
        </w:rPr>
        <w:t xml:space="preserve"> w kryteriach ocen</w:t>
      </w:r>
      <w:r>
        <w:rPr>
          <w:rFonts w:ascii="Times New Roman" w:hAnsi="Times New Roman"/>
          <w:sz w:val="24"/>
          <w:szCs w:val="24"/>
          <w:u w:val="single"/>
        </w:rPr>
        <w:t>y</w:t>
      </w:r>
      <w:r w:rsidRPr="003215F2">
        <w:rPr>
          <w:rFonts w:ascii="Times New Roman" w:hAnsi="Times New Roman"/>
          <w:sz w:val="24"/>
          <w:szCs w:val="24"/>
          <w:u w:val="single"/>
        </w:rPr>
        <w:t xml:space="preserve"> ofert należy podać konkretną wartość, bądź typ (model, nazwę) pozwalającą na proste zestawienie i ocenę ofert.</w:t>
      </w:r>
    </w:p>
    <w:tbl>
      <w:tblPr>
        <w:tblW w:w="500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A0"/>
      </w:tblPr>
      <w:tblGrid>
        <w:gridCol w:w="567"/>
        <w:gridCol w:w="3686"/>
        <w:gridCol w:w="4961"/>
      </w:tblGrid>
      <w:tr w:rsidR="008A5452" w:rsidRPr="003215F2" w:rsidTr="003215F2">
        <w:trPr>
          <w:trHeight w:val="284"/>
        </w:trPr>
        <w:tc>
          <w:tcPr>
            <w:tcW w:w="308" w:type="pct"/>
            <w:vAlign w:val="center"/>
          </w:tcPr>
          <w:p w:rsidR="008A5452" w:rsidRPr="003215F2" w:rsidRDefault="008A5452" w:rsidP="00310827">
            <w:pPr>
              <w:pStyle w:val="Tabelapozycja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3215F2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000" w:type="pct"/>
            <w:vAlign w:val="center"/>
          </w:tcPr>
          <w:p w:rsidR="008A5452" w:rsidRPr="003215F2" w:rsidRDefault="008A5452" w:rsidP="0031082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/>
                <w:sz w:val="24"/>
                <w:szCs w:val="24"/>
              </w:rPr>
              <w:t>Nazwa komponentu</w:t>
            </w:r>
          </w:p>
        </w:tc>
        <w:tc>
          <w:tcPr>
            <w:tcW w:w="2692" w:type="pct"/>
            <w:vAlign w:val="center"/>
          </w:tcPr>
          <w:p w:rsidR="008A5452" w:rsidRPr="003215F2" w:rsidRDefault="008A5452" w:rsidP="00310827">
            <w:pPr>
              <w:ind w:left="-71"/>
              <w:rPr>
                <w:rFonts w:ascii="Times New Roman" w:hAnsi="Times New Roman"/>
                <w:b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/>
                <w:sz w:val="24"/>
                <w:szCs w:val="24"/>
              </w:rPr>
              <w:t>Wymagane minimalne parametry techniczne</w:t>
            </w:r>
          </w:p>
        </w:tc>
      </w:tr>
      <w:tr w:rsidR="008A5452" w:rsidRPr="003215F2" w:rsidTr="00BA46D7">
        <w:trPr>
          <w:trHeight w:val="284"/>
        </w:trPr>
        <w:tc>
          <w:tcPr>
            <w:tcW w:w="308" w:type="pct"/>
          </w:tcPr>
          <w:p w:rsidR="008A5452" w:rsidRPr="003215F2" w:rsidRDefault="008A5452" w:rsidP="00BA46D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00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Typ</w:t>
            </w:r>
          </w:p>
        </w:tc>
        <w:tc>
          <w:tcPr>
            <w:tcW w:w="2692" w:type="pct"/>
          </w:tcPr>
          <w:p w:rsidR="008A5452" w:rsidRPr="003215F2" w:rsidRDefault="008A5452" w:rsidP="007242D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BA46D7">
        <w:trPr>
          <w:trHeight w:val="284"/>
        </w:trPr>
        <w:tc>
          <w:tcPr>
            <w:tcW w:w="308" w:type="pct"/>
          </w:tcPr>
          <w:p w:rsidR="008A5452" w:rsidRPr="003215F2" w:rsidRDefault="008A5452" w:rsidP="00BA46D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000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Zastosowanie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BA46D7">
        <w:trPr>
          <w:trHeight w:val="284"/>
        </w:trPr>
        <w:tc>
          <w:tcPr>
            <w:tcW w:w="308" w:type="pct"/>
          </w:tcPr>
          <w:p w:rsidR="008A5452" w:rsidRPr="003215F2" w:rsidRDefault="008A5452" w:rsidP="00BA46D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00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Wydajność obliczeniowa</w:t>
            </w:r>
          </w:p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92" w:type="pct"/>
          </w:tcPr>
          <w:p w:rsidR="008A5452" w:rsidRPr="003215F2" w:rsidRDefault="008A5452" w:rsidP="00310827">
            <w:pPr>
              <w:jc w:val="both"/>
              <w:rPr>
                <w:rFonts w:ascii="Times New Roman" w:hAnsi="Times New Roman"/>
                <w:bCs/>
                <w:i/>
                <w:sz w:val="24"/>
                <w:szCs w:val="24"/>
                <w:lang w:eastAsia="en-US"/>
              </w:rPr>
            </w:pPr>
          </w:p>
        </w:tc>
      </w:tr>
      <w:tr w:rsidR="008A5452" w:rsidRPr="003215F2" w:rsidTr="00BA46D7">
        <w:trPr>
          <w:trHeight w:val="284"/>
        </w:trPr>
        <w:tc>
          <w:tcPr>
            <w:tcW w:w="308" w:type="pct"/>
          </w:tcPr>
          <w:p w:rsidR="008A5452" w:rsidRPr="003215F2" w:rsidRDefault="008A5452" w:rsidP="00BA46D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000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Pamięć operacyjna</w:t>
            </w:r>
          </w:p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BA46D7">
        <w:trPr>
          <w:trHeight w:val="284"/>
        </w:trPr>
        <w:tc>
          <w:tcPr>
            <w:tcW w:w="308" w:type="pct"/>
          </w:tcPr>
          <w:p w:rsidR="008A5452" w:rsidRPr="003215F2" w:rsidRDefault="008A5452" w:rsidP="00BA46D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00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Karta graficzna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BA46D7">
        <w:trPr>
          <w:trHeight w:val="284"/>
        </w:trPr>
        <w:tc>
          <w:tcPr>
            <w:tcW w:w="308" w:type="pct"/>
          </w:tcPr>
          <w:p w:rsidR="008A5452" w:rsidRPr="003215F2" w:rsidRDefault="008A5452" w:rsidP="00BA46D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00" w:type="pct"/>
          </w:tcPr>
          <w:p w:rsidR="008A5452" w:rsidRPr="003215F2" w:rsidRDefault="008A5452" w:rsidP="00F92AA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Parametry pamięci masowej</w:t>
            </w:r>
          </w:p>
        </w:tc>
        <w:tc>
          <w:tcPr>
            <w:tcW w:w="2692" w:type="pct"/>
          </w:tcPr>
          <w:p w:rsidR="008A5452" w:rsidRPr="003215F2" w:rsidRDefault="008A5452" w:rsidP="00F92AAC">
            <w:pPr>
              <w:rPr>
                <w:rFonts w:ascii="Times New Roman" w:hAnsi="Times New Roman"/>
                <w:bCs/>
                <w:sz w:val="24"/>
                <w:szCs w:val="24"/>
                <w:lang w:val="sv-SE" w:eastAsia="en-US"/>
              </w:rPr>
            </w:pPr>
          </w:p>
        </w:tc>
      </w:tr>
      <w:tr w:rsidR="008A5452" w:rsidRPr="003215F2" w:rsidTr="00BA46D7">
        <w:trPr>
          <w:trHeight w:val="284"/>
        </w:trPr>
        <w:tc>
          <w:tcPr>
            <w:tcW w:w="308" w:type="pct"/>
          </w:tcPr>
          <w:p w:rsidR="008A5452" w:rsidRPr="003215F2" w:rsidRDefault="008A5452" w:rsidP="00BA46D7">
            <w:pPr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7</w:t>
            </w:r>
          </w:p>
        </w:tc>
        <w:tc>
          <w:tcPr>
            <w:tcW w:w="2000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Karta sieciowa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A5452" w:rsidRPr="003215F2" w:rsidTr="00BA46D7">
        <w:trPr>
          <w:trHeight w:val="284"/>
        </w:trPr>
        <w:tc>
          <w:tcPr>
            <w:tcW w:w="308" w:type="pct"/>
          </w:tcPr>
          <w:p w:rsidR="008A5452" w:rsidRPr="003215F2" w:rsidRDefault="008A5452" w:rsidP="00BA46D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2000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Karta dźwiękowa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BA46D7">
        <w:trPr>
          <w:trHeight w:val="284"/>
        </w:trPr>
        <w:tc>
          <w:tcPr>
            <w:tcW w:w="308" w:type="pct"/>
          </w:tcPr>
          <w:p w:rsidR="008A5452" w:rsidRPr="003215F2" w:rsidRDefault="008A5452" w:rsidP="00BA46D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2000" w:type="pct"/>
          </w:tcPr>
          <w:p w:rsidR="008A5452" w:rsidRPr="003215F2" w:rsidRDefault="008A5452" w:rsidP="00310827">
            <w:pPr>
              <w:ind w:left="360" w:hanging="36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Interfejsy zewnętrzne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BA46D7">
        <w:trPr>
          <w:trHeight w:val="284"/>
        </w:trPr>
        <w:tc>
          <w:tcPr>
            <w:tcW w:w="308" w:type="pct"/>
          </w:tcPr>
          <w:p w:rsidR="008A5452" w:rsidRDefault="008A5452" w:rsidP="00BA46D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2000" w:type="pct"/>
          </w:tcPr>
          <w:p w:rsidR="008A5452" w:rsidRDefault="008A5452" w:rsidP="00BA46D7">
            <w:pPr>
              <w:ind w:left="360" w:hanging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Certyfikaty i standardy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8A5452" w:rsidRDefault="008A5452" w:rsidP="00BA46D7">
            <w:pPr>
              <w:ind w:left="360" w:hanging="36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(parametr będący kryterium </w:t>
            </w:r>
            <w:r w:rsidRPr="003215F2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oceny ofert w postępowaniu – proszę dokładnie uzupełnić)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BA46D7">
        <w:trPr>
          <w:trHeight w:val="284"/>
        </w:trPr>
        <w:tc>
          <w:tcPr>
            <w:tcW w:w="308" w:type="pct"/>
          </w:tcPr>
          <w:p w:rsidR="008A5452" w:rsidRDefault="008A5452" w:rsidP="00BA46D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2000" w:type="pct"/>
          </w:tcPr>
          <w:p w:rsidR="008A5452" w:rsidRPr="003215F2" w:rsidRDefault="008A5452" w:rsidP="00310827">
            <w:pPr>
              <w:ind w:left="360" w:hanging="36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Obudowa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BA46D7">
        <w:trPr>
          <w:trHeight w:val="284"/>
        </w:trPr>
        <w:tc>
          <w:tcPr>
            <w:tcW w:w="308" w:type="pct"/>
          </w:tcPr>
          <w:p w:rsidR="008A5452" w:rsidRPr="003215F2" w:rsidRDefault="008A5452" w:rsidP="00BA46D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2000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Zgodność z systemami operacyjnymi i standardami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BA46D7">
        <w:trPr>
          <w:trHeight w:val="284"/>
        </w:trPr>
        <w:tc>
          <w:tcPr>
            <w:tcW w:w="308" w:type="pct"/>
          </w:tcPr>
          <w:p w:rsidR="008A5452" w:rsidRDefault="008A5452" w:rsidP="00BA46D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2000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Bezpieczeństwo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BA46D7">
        <w:trPr>
          <w:trHeight w:val="284"/>
        </w:trPr>
        <w:tc>
          <w:tcPr>
            <w:tcW w:w="308" w:type="pct"/>
          </w:tcPr>
          <w:p w:rsidR="008A5452" w:rsidRPr="003215F2" w:rsidRDefault="008A5452" w:rsidP="00BA46D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2000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BIOS</w:t>
            </w:r>
          </w:p>
        </w:tc>
        <w:tc>
          <w:tcPr>
            <w:tcW w:w="2692" w:type="pct"/>
          </w:tcPr>
          <w:p w:rsidR="008A5452" w:rsidRPr="003215F2" w:rsidRDefault="008A5452" w:rsidP="00B5678A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BA46D7">
        <w:trPr>
          <w:trHeight w:val="284"/>
        </w:trPr>
        <w:tc>
          <w:tcPr>
            <w:tcW w:w="308" w:type="pct"/>
          </w:tcPr>
          <w:p w:rsidR="008A5452" w:rsidRPr="003215F2" w:rsidRDefault="008A5452" w:rsidP="00BA46D7">
            <w:pPr>
              <w:pStyle w:val="ListParagraph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2000" w:type="pct"/>
          </w:tcPr>
          <w:p w:rsidR="008A5452" w:rsidRPr="003215F2" w:rsidRDefault="008A5452" w:rsidP="009648F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Warunki gwarancji</w:t>
            </w:r>
          </w:p>
          <w:p w:rsidR="008A5452" w:rsidRPr="003215F2" w:rsidRDefault="008A5452" w:rsidP="009648F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(parametr będący kryterium oceny ofert w postępowaniu – proszę dokładnie uzupełnić)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BA46D7">
        <w:trPr>
          <w:trHeight w:val="284"/>
        </w:trPr>
        <w:tc>
          <w:tcPr>
            <w:tcW w:w="308" w:type="pct"/>
          </w:tcPr>
          <w:p w:rsidR="008A5452" w:rsidRDefault="008A5452" w:rsidP="00BA46D7">
            <w:pPr>
              <w:pStyle w:val="ListParagraph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</w:p>
        </w:tc>
        <w:tc>
          <w:tcPr>
            <w:tcW w:w="2000" w:type="pct"/>
          </w:tcPr>
          <w:p w:rsidR="008A5452" w:rsidRPr="003215F2" w:rsidRDefault="008A5452" w:rsidP="009648F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Wsparcie techniczne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BA46D7">
        <w:trPr>
          <w:trHeight w:val="284"/>
        </w:trPr>
        <w:tc>
          <w:tcPr>
            <w:tcW w:w="308" w:type="pct"/>
          </w:tcPr>
          <w:p w:rsidR="008A5452" w:rsidRDefault="008A5452" w:rsidP="00BA46D7">
            <w:pPr>
              <w:pStyle w:val="ListParagraph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2000" w:type="pct"/>
          </w:tcPr>
          <w:p w:rsidR="008A5452" w:rsidRPr="003215F2" w:rsidRDefault="008A5452" w:rsidP="009648F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Zainstalowany i aktywowany system operacyjny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BA46D7">
        <w:tc>
          <w:tcPr>
            <w:tcW w:w="308" w:type="pct"/>
          </w:tcPr>
          <w:p w:rsidR="008A5452" w:rsidRPr="003215F2" w:rsidRDefault="008A5452" w:rsidP="00BA46D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2000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Wymagania dodatkowe</w:t>
            </w:r>
          </w:p>
        </w:tc>
        <w:tc>
          <w:tcPr>
            <w:tcW w:w="2692" w:type="pct"/>
          </w:tcPr>
          <w:p w:rsidR="008A5452" w:rsidRPr="003215F2" w:rsidRDefault="008A5452" w:rsidP="00706E61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8A5452" w:rsidRDefault="008A5452" w:rsidP="007242D1">
      <w:pPr>
        <w:suppressAutoHyphens/>
        <w:ind w:left="360"/>
        <w:rPr>
          <w:rFonts w:ascii="Times New Roman" w:hAnsi="Times New Roman"/>
          <w:color w:val="FF0000"/>
          <w:sz w:val="24"/>
          <w:szCs w:val="24"/>
        </w:rPr>
      </w:pPr>
    </w:p>
    <w:p w:rsidR="008A5452" w:rsidRPr="003215F2" w:rsidRDefault="008A5452" w:rsidP="007242D1">
      <w:pPr>
        <w:suppressAutoHyphens/>
        <w:ind w:left="360"/>
        <w:rPr>
          <w:rFonts w:ascii="Times New Roman" w:hAnsi="Times New Roman"/>
          <w:color w:val="FF0000"/>
          <w:sz w:val="24"/>
          <w:szCs w:val="24"/>
        </w:rPr>
      </w:pPr>
    </w:p>
    <w:p w:rsidR="008A5452" w:rsidRDefault="008A5452" w:rsidP="00CA5487">
      <w:pPr>
        <w:numPr>
          <w:ilvl w:val="0"/>
          <w:numId w:val="27"/>
        </w:numPr>
        <w:suppressAutoHyphens/>
        <w:jc w:val="both"/>
        <w:rPr>
          <w:rFonts w:ascii="Times New Roman" w:hAnsi="Times New Roman"/>
          <w:b/>
          <w:bCs/>
          <w:sz w:val="24"/>
          <w:szCs w:val="24"/>
        </w:rPr>
      </w:pPr>
      <w:r w:rsidRPr="003215F2">
        <w:rPr>
          <w:rFonts w:ascii="Times New Roman" w:hAnsi="Times New Roman"/>
          <w:b/>
          <w:bCs/>
          <w:sz w:val="24"/>
          <w:szCs w:val="24"/>
        </w:rPr>
        <w:t>Monitor kolorowy LCD</w:t>
      </w:r>
      <w:r>
        <w:rPr>
          <w:rFonts w:ascii="Times New Roman" w:hAnsi="Times New Roman"/>
          <w:b/>
          <w:bCs/>
          <w:sz w:val="24"/>
          <w:szCs w:val="24"/>
        </w:rPr>
        <w:t xml:space="preserve"> (zestaw I)</w:t>
      </w:r>
      <w:r w:rsidRPr="003215F2">
        <w:rPr>
          <w:rFonts w:ascii="Times New Roman" w:hAnsi="Times New Roman"/>
          <w:b/>
          <w:bCs/>
          <w:sz w:val="24"/>
          <w:szCs w:val="24"/>
        </w:rPr>
        <w:t xml:space="preserve"> (nazwa i model</w:t>
      </w:r>
      <w:r>
        <w:rPr>
          <w:rFonts w:ascii="Times New Roman" w:hAnsi="Times New Roman"/>
          <w:b/>
          <w:bCs/>
          <w:sz w:val="24"/>
          <w:szCs w:val="24"/>
        </w:rPr>
        <w:t>)</w:t>
      </w:r>
      <w:r w:rsidRPr="003215F2">
        <w:rPr>
          <w:rFonts w:ascii="Times New Roman" w:hAnsi="Times New Roman"/>
          <w:b/>
          <w:bCs/>
          <w:sz w:val="24"/>
          <w:szCs w:val="24"/>
        </w:rPr>
        <w:t>:</w:t>
      </w:r>
    </w:p>
    <w:p w:rsidR="008A5452" w:rsidRPr="003215F2" w:rsidRDefault="008A5452" w:rsidP="003215F2">
      <w:pPr>
        <w:suppressAutoHyphens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……………………………………………………………………………………………</w:t>
      </w:r>
    </w:p>
    <w:p w:rsidR="008A5452" w:rsidRPr="003215F2" w:rsidRDefault="008A5452" w:rsidP="003774F4">
      <w:pPr>
        <w:tabs>
          <w:tab w:val="left" w:pos="567"/>
          <w:tab w:val="left" w:pos="993"/>
          <w:tab w:val="left" w:pos="1276"/>
        </w:tabs>
        <w:spacing w:before="40" w:after="40"/>
        <w:jc w:val="both"/>
        <w:rPr>
          <w:rFonts w:ascii="Times New Roman" w:hAnsi="Times New Roman"/>
          <w:sz w:val="24"/>
          <w:szCs w:val="24"/>
        </w:rPr>
      </w:pPr>
      <w:r w:rsidRPr="003215F2">
        <w:rPr>
          <w:rFonts w:ascii="Times New Roman" w:hAnsi="Times New Roman"/>
          <w:sz w:val="24"/>
          <w:szCs w:val="24"/>
        </w:rPr>
        <w:t xml:space="preserve">Tabelę należy uzupełnić wpisując parametry oferowanego sprzętu lub wpisać słowo „SPEŁNIA”, w przypadku gdy zaoferowany sprzęt odpowiada minimalnym wymaganiom </w:t>
      </w:r>
      <w:r>
        <w:rPr>
          <w:rFonts w:ascii="Times New Roman" w:hAnsi="Times New Roman"/>
          <w:sz w:val="24"/>
          <w:szCs w:val="24"/>
        </w:rPr>
        <w:t>zapisanym w Załączniku 1a do siwz</w:t>
      </w:r>
      <w:r w:rsidRPr="003215F2">
        <w:rPr>
          <w:rFonts w:ascii="Times New Roman" w:hAnsi="Times New Roman"/>
          <w:sz w:val="24"/>
          <w:szCs w:val="24"/>
        </w:rPr>
        <w:t xml:space="preserve">  przygotowanych przez Zamawiającego.</w:t>
      </w:r>
    </w:p>
    <w:p w:rsidR="008A5452" w:rsidRPr="003215F2" w:rsidRDefault="008A5452" w:rsidP="003215F2">
      <w:pPr>
        <w:tabs>
          <w:tab w:val="left" w:pos="0"/>
          <w:tab w:val="left" w:pos="993"/>
          <w:tab w:val="left" w:pos="1276"/>
        </w:tabs>
        <w:spacing w:before="40" w:after="40"/>
        <w:jc w:val="both"/>
        <w:rPr>
          <w:rFonts w:ascii="Times New Roman" w:hAnsi="Times New Roman"/>
          <w:sz w:val="24"/>
          <w:szCs w:val="24"/>
        </w:rPr>
      </w:pPr>
      <w:r w:rsidRPr="003215F2">
        <w:rPr>
          <w:rFonts w:ascii="Times New Roman" w:hAnsi="Times New Roman"/>
          <w:sz w:val="24"/>
          <w:szCs w:val="24"/>
        </w:rPr>
        <w:t>.</w:t>
      </w:r>
    </w:p>
    <w:tbl>
      <w:tblPr>
        <w:tblW w:w="500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A0"/>
      </w:tblPr>
      <w:tblGrid>
        <w:gridCol w:w="567"/>
        <w:gridCol w:w="3686"/>
        <w:gridCol w:w="4961"/>
      </w:tblGrid>
      <w:tr w:rsidR="008A5452" w:rsidRPr="003215F2" w:rsidTr="003215F2">
        <w:trPr>
          <w:trHeight w:val="284"/>
        </w:trPr>
        <w:tc>
          <w:tcPr>
            <w:tcW w:w="308" w:type="pct"/>
            <w:vAlign w:val="center"/>
          </w:tcPr>
          <w:p w:rsidR="008A5452" w:rsidRPr="003215F2" w:rsidRDefault="008A5452" w:rsidP="00310827">
            <w:pPr>
              <w:pStyle w:val="Tabelapozycja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3215F2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000" w:type="pct"/>
            <w:vAlign w:val="center"/>
          </w:tcPr>
          <w:p w:rsidR="008A5452" w:rsidRPr="003215F2" w:rsidRDefault="008A5452" w:rsidP="0031082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/>
                <w:sz w:val="24"/>
                <w:szCs w:val="24"/>
              </w:rPr>
              <w:t>Nazwa komponentu</w:t>
            </w:r>
          </w:p>
        </w:tc>
        <w:tc>
          <w:tcPr>
            <w:tcW w:w="2692" w:type="pct"/>
            <w:vAlign w:val="center"/>
          </w:tcPr>
          <w:p w:rsidR="008A5452" w:rsidRPr="003215F2" w:rsidRDefault="008A5452" w:rsidP="00310827">
            <w:pPr>
              <w:ind w:left="-71"/>
              <w:rPr>
                <w:rFonts w:ascii="Times New Roman" w:hAnsi="Times New Roman"/>
                <w:b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/>
                <w:sz w:val="24"/>
                <w:szCs w:val="24"/>
              </w:rPr>
              <w:t>Wymagane minimalne parametry techniczne</w:t>
            </w:r>
          </w:p>
        </w:tc>
      </w:tr>
      <w:tr w:rsidR="008A5452" w:rsidRPr="003215F2" w:rsidTr="003215F2">
        <w:trPr>
          <w:trHeight w:val="284"/>
        </w:trPr>
        <w:tc>
          <w:tcPr>
            <w:tcW w:w="308" w:type="pct"/>
          </w:tcPr>
          <w:p w:rsidR="008A5452" w:rsidRPr="003215F2" w:rsidRDefault="008A5452" w:rsidP="00310827">
            <w:pPr>
              <w:numPr>
                <w:ilvl w:val="0"/>
                <w:numId w:val="13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Przekątna ekranu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3215F2">
        <w:trPr>
          <w:trHeight w:val="284"/>
        </w:trPr>
        <w:tc>
          <w:tcPr>
            <w:tcW w:w="308" w:type="pct"/>
          </w:tcPr>
          <w:p w:rsidR="008A5452" w:rsidRPr="003215F2" w:rsidRDefault="008A5452" w:rsidP="00310827">
            <w:pPr>
              <w:numPr>
                <w:ilvl w:val="0"/>
                <w:numId w:val="13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Rozdzielczość nominalna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</w:tr>
      <w:tr w:rsidR="008A5452" w:rsidRPr="003215F2" w:rsidTr="003215F2">
        <w:trPr>
          <w:trHeight w:val="284"/>
        </w:trPr>
        <w:tc>
          <w:tcPr>
            <w:tcW w:w="308" w:type="pct"/>
          </w:tcPr>
          <w:p w:rsidR="008A5452" w:rsidRPr="003215F2" w:rsidRDefault="008A5452" w:rsidP="00310827">
            <w:pPr>
              <w:numPr>
                <w:ilvl w:val="0"/>
                <w:numId w:val="13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Wielkość plamki (mm)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</w:tr>
      <w:tr w:rsidR="008A5452" w:rsidRPr="003215F2" w:rsidTr="003215F2">
        <w:trPr>
          <w:trHeight w:val="284"/>
        </w:trPr>
        <w:tc>
          <w:tcPr>
            <w:tcW w:w="308" w:type="pct"/>
          </w:tcPr>
          <w:p w:rsidR="008A5452" w:rsidRPr="003215F2" w:rsidRDefault="008A5452" w:rsidP="00310827">
            <w:pPr>
              <w:numPr>
                <w:ilvl w:val="0"/>
                <w:numId w:val="13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Czas odpowiedzi matrycy (ms)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3215F2">
        <w:trPr>
          <w:trHeight w:val="284"/>
        </w:trPr>
        <w:tc>
          <w:tcPr>
            <w:tcW w:w="308" w:type="pct"/>
          </w:tcPr>
          <w:p w:rsidR="008A5452" w:rsidRPr="003215F2" w:rsidRDefault="008A5452" w:rsidP="00310827">
            <w:pPr>
              <w:numPr>
                <w:ilvl w:val="0"/>
                <w:numId w:val="13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Kontrast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3215F2">
        <w:trPr>
          <w:trHeight w:val="284"/>
        </w:trPr>
        <w:tc>
          <w:tcPr>
            <w:tcW w:w="308" w:type="pct"/>
          </w:tcPr>
          <w:p w:rsidR="008A5452" w:rsidRPr="003215F2" w:rsidRDefault="008A5452" w:rsidP="00310827">
            <w:pPr>
              <w:numPr>
                <w:ilvl w:val="0"/>
                <w:numId w:val="13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Jasność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3215F2">
        <w:trPr>
          <w:trHeight w:val="284"/>
        </w:trPr>
        <w:tc>
          <w:tcPr>
            <w:tcW w:w="308" w:type="pct"/>
          </w:tcPr>
          <w:p w:rsidR="008A5452" w:rsidRPr="003215F2" w:rsidRDefault="008A5452" w:rsidP="00310827">
            <w:pPr>
              <w:numPr>
                <w:ilvl w:val="0"/>
                <w:numId w:val="13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Kat widzenia pion/poziom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</w:tr>
      <w:tr w:rsidR="008A5452" w:rsidRPr="003215F2" w:rsidTr="003215F2">
        <w:trPr>
          <w:trHeight w:val="284"/>
        </w:trPr>
        <w:tc>
          <w:tcPr>
            <w:tcW w:w="308" w:type="pct"/>
          </w:tcPr>
          <w:p w:rsidR="008A5452" w:rsidRPr="003215F2" w:rsidRDefault="008A5452" w:rsidP="00310827">
            <w:pPr>
              <w:numPr>
                <w:ilvl w:val="0"/>
                <w:numId w:val="13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Głośniki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3215F2">
        <w:trPr>
          <w:trHeight w:val="284"/>
        </w:trPr>
        <w:tc>
          <w:tcPr>
            <w:tcW w:w="308" w:type="pct"/>
          </w:tcPr>
          <w:p w:rsidR="008A5452" w:rsidRPr="003215F2" w:rsidRDefault="008A5452" w:rsidP="00310827">
            <w:pPr>
              <w:numPr>
                <w:ilvl w:val="0"/>
                <w:numId w:val="13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Wbudowany zasilacz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3215F2">
        <w:trPr>
          <w:trHeight w:val="284"/>
        </w:trPr>
        <w:tc>
          <w:tcPr>
            <w:tcW w:w="308" w:type="pct"/>
          </w:tcPr>
          <w:p w:rsidR="008A5452" w:rsidRPr="003215F2" w:rsidRDefault="008A5452" w:rsidP="00310827">
            <w:pPr>
              <w:numPr>
                <w:ilvl w:val="0"/>
                <w:numId w:val="13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Certyfikaty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3215F2">
        <w:trPr>
          <w:trHeight w:val="284"/>
        </w:trPr>
        <w:tc>
          <w:tcPr>
            <w:tcW w:w="308" w:type="pct"/>
          </w:tcPr>
          <w:p w:rsidR="008A5452" w:rsidRPr="003215F2" w:rsidRDefault="008A5452" w:rsidP="00310827">
            <w:pPr>
              <w:numPr>
                <w:ilvl w:val="0"/>
                <w:numId w:val="13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3215F2" w:rsidRDefault="008A5452" w:rsidP="00FE501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Warunki gwarancji</w:t>
            </w:r>
          </w:p>
          <w:p w:rsidR="008A5452" w:rsidRPr="003215F2" w:rsidRDefault="008A5452" w:rsidP="00FE501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(parametr będący kryterium oceny ofert w postępowaniu – proszę dokładnie uzupełnić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8A5452" w:rsidRDefault="008A5452" w:rsidP="003013BB">
      <w:pPr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A5452" w:rsidRDefault="008A5452" w:rsidP="003774F4">
      <w:pPr>
        <w:keepLines/>
        <w:widowControl w:val="0"/>
        <w:numPr>
          <w:ilvl w:val="0"/>
          <w:numId w:val="27"/>
        </w:numPr>
        <w:tabs>
          <w:tab w:val="left" w:pos="1775"/>
        </w:tabs>
        <w:suppressAutoHyphens/>
        <w:jc w:val="both"/>
        <w:rPr>
          <w:rFonts w:ascii="Times New Roman" w:hAnsi="Times New Roman"/>
          <w:b/>
          <w:bCs/>
          <w:sz w:val="24"/>
          <w:szCs w:val="24"/>
        </w:rPr>
      </w:pPr>
      <w:r w:rsidRPr="003215F2">
        <w:rPr>
          <w:rFonts w:ascii="Times New Roman" w:hAnsi="Times New Roman"/>
          <w:b/>
          <w:bCs/>
          <w:sz w:val="24"/>
          <w:szCs w:val="24"/>
        </w:rPr>
        <w:t>Komputer przenośny</w:t>
      </w:r>
      <w:r>
        <w:rPr>
          <w:rFonts w:ascii="Times New Roman" w:hAnsi="Times New Roman"/>
          <w:b/>
          <w:bCs/>
          <w:sz w:val="24"/>
          <w:szCs w:val="24"/>
        </w:rPr>
        <w:t xml:space="preserve"> LAPTOP ( Zestaw II)</w:t>
      </w:r>
      <w:r w:rsidRPr="003215F2">
        <w:rPr>
          <w:rFonts w:ascii="Times New Roman" w:hAnsi="Times New Roman"/>
          <w:b/>
          <w:bCs/>
          <w:sz w:val="24"/>
          <w:szCs w:val="24"/>
        </w:rPr>
        <w:t>, (nazwa i model</w:t>
      </w:r>
      <w:r>
        <w:rPr>
          <w:rFonts w:ascii="Times New Roman" w:hAnsi="Times New Roman"/>
          <w:b/>
          <w:bCs/>
          <w:sz w:val="24"/>
          <w:szCs w:val="24"/>
        </w:rPr>
        <w:t>)</w:t>
      </w:r>
      <w:r w:rsidRPr="003215F2">
        <w:rPr>
          <w:rFonts w:ascii="Times New Roman" w:hAnsi="Times New Roman"/>
          <w:b/>
          <w:bCs/>
          <w:sz w:val="24"/>
          <w:szCs w:val="24"/>
        </w:rPr>
        <w:t>:</w:t>
      </w:r>
    </w:p>
    <w:p w:rsidR="008A5452" w:rsidRPr="003215F2" w:rsidRDefault="008A5452" w:rsidP="003774F4">
      <w:pPr>
        <w:keepLines/>
        <w:widowControl w:val="0"/>
        <w:tabs>
          <w:tab w:val="left" w:pos="1775"/>
        </w:tabs>
        <w:suppressAutoHyphens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3215F2">
        <w:rPr>
          <w:rFonts w:ascii="Times New Roman" w:hAnsi="Times New Roman"/>
          <w:b/>
          <w:bCs/>
          <w:sz w:val="24"/>
          <w:szCs w:val="24"/>
        </w:rPr>
        <w:t xml:space="preserve"> ………………………………………………………</w:t>
      </w:r>
      <w:r>
        <w:rPr>
          <w:rFonts w:ascii="Times New Roman" w:hAnsi="Times New Roman"/>
          <w:b/>
          <w:bCs/>
          <w:sz w:val="24"/>
          <w:szCs w:val="24"/>
        </w:rPr>
        <w:t>……………………………………</w:t>
      </w:r>
    </w:p>
    <w:p w:rsidR="008A5452" w:rsidRPr="003215F2" w:rsidRDefault="008A5452" w:rsidP="00BD2B2C">
      <w:pPr>
        <w:tabs>
          <w:tab w:val="left" w:pos="567"/>
          <w:tab w:val="left" w:pos="993"/>
          <w:tab w:val="left" w:pos="1276"/>
        </w:tabs>
        <w:spacing w:before="40" w:after="40"/>
        <w:jc w:val="both"/>
        <w:rPr>
          <w:rFonts w:ascii="Times New Roman" w:hAnsi="Times New Roman"/>
          <w:sz w:val="24"/>
          <w:szCs w:val="24"/>
        </w:rPr>
      </w:pPr>
      <w:r w:rsidRPr="003215F2">
        <w:rPr>
          <w:rFonts w:ascii="Times New Roman" w:hAnsi="Times New Roman"/>
          <w:sz w:val="24"/>
          <w:szCs w:val="24"/>
        </w:rPr>
        <w:t xml:space="preserve">Tabelę należy uzupełnić wpisując parametry oferowanego sprzętu lub wpisać słowo „SPEŁNIA”, w przypadku gdy zaoferowany sprzęt odpowiada minimalnym wymaganiom </w:t>
      </w:r>
      <w:r>
        <w:rPr>
          <w:rFonts w:ascii="Times New Roman" w:hAnsi="Times New Roman"/>
          <w:sz w:val="24"/>
          <w:szCs w:val="24"/>
        </w:rPr>
        <w:t>zapisanym w Załączniku 1a do siwz</w:t>
      </w:r>
      <w:r w:rsidRPr="003215F2">
        <w:rPr>
          <w:rFonts w:ascii="Times New Roman" w:hAnsi="Times New Roman"/>
          <w:sz w:val="24"/>
          <w:szCs w:val="24"/>
        </w:rPr>
        <w:t xml:space="preserve">  przygotowanych przez Zamawiającego.</w:t>
      </w:r>
    </w:p>
    <w:p w:rsidR="008A5452" w:rsidRDefault="008A5452" w:rsidP="00BD2B2C">
      <w:pPr>
        <w:tabs>
          <w:tab w:val="left" w:pos="567"/>
          <w:tab w:val="left" w:pos="993"/>
          <w:tab w:val="left" w:pos="1276"/>
        </w:tabs>
        <w:spacing w:before="40" w:after="40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A0"/>
      </w:tblPr>
      <w:tblGrid>
        <w:gridCol w:w="567"/>
        <w:gridCol w:w="3686"/>
        <w:gridCol w:w="4961"/>
      </w:tblGrid>
      <w:tr w:rsidR="008A5452" w:rsidRPr="003215F2" w:rsidTr="005E0D5B">
        <w:trPr>
          <w:trHeight w:val="284"/>
        </w:trPr>
        <w:tc>
          <w:tcPr>
            <w:tcW w:w="308" w:type="pct"/>
            <w:vAlign w:val="center"/>
          </w:tcPr>
          <w:p w:rsidR="008A5452" w:rsidRPr="003215F2" w:rsidRDefault="008A5452" w:rsidP="005E0D5B">
            <w:pPr>
              <w:pStyle w:val="Tabelapozycja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3215F2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000" w:type="pct"/>
            <w:vAlign w:val="center"/>
          </w:tcPr>
          <w:p w:rsidR="008A5452" w:rsidRPr="003215F2" w:rsidRDefault="008A5452" w:rsidP="005E0D5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/>
                <w:sz w:val="24"/>
                <w:szCs w:val="24"/>
              </w:rPr>
              <w:t>Nazwa komponentu</w:t>
            </w:r>
          </w:p>
        </w:tc>
        <w:tc>
          <w:tcPr>
            <w:tcW w:w="2692" w:type="pct"/>
            <w:vAlign w:val="center"/>
          </w:tcPr>
          <w:p w:rsidR="008A5452" w:rsidRPr="003215F2" w:rsidRDefault="008A5452" w:rsidP="005E0D5B">
            <w:pPr>
              <w:ind w:left="-71"/>
              <w:rPr>
                <w:rFonts w:ascii="Times New Roman" w:hAnsi="Times New Roman"/>
                <w:b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/>
                <w:sz w:val="24"/>
                <w:szCs w:val="24"/>
              </w:rPr>
              <w:t>Wymagane minimalne parametry techniczne</w:t>
            </w: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Typ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Zastosowanie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Ekran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Wydajność obliczeniowa</w:t>
            </w:r>
          </w:p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92" w:type="pct"/>
          </w:tcPr>
          <w:p w:rsidR="008A5452" w:rsidRPr="003215F2" w:rsidRDefault="008A5452" w:rsidP="005E0D5B">
            <w:pPr>
              <w:jc w:val="both"/>
              <w:rPr>
                <w:rFonts w:ascii="Times New Roman" w:hAnsi="Times New Roman"/>
                <w:bCs/>
                <w:i/>
                <w:sz w:val="24"/>
                <w:szCs w:val="24"/>
                <w:lang w:eastAsia="en-US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Pamięć operacyjna</w:t>
            </w:r>
          </w:p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92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Wydajność grafiki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Parametry pamięci masowej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  <w:lang w:val="sv-SE" w:eastAsia="en-US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7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Karta sieciowa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Karta dźwiękowa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ind w:left="360" w:hanging="36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Bateria i zasilanie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2000" w:type="pct"/>
          </w:tcPr>
          <w:p w:rsidR="008A5452" w:rsidRDefault="008A5452" w:rsidP="005E0D5B">
            <w:pPr>
              <w:ind w:left="360" w:hanging="36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Waga i wymiary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2000" w:type="pct"/>
          </w:tcPr>
          <w:p w:rsidR="008A5452" w:rsidRDefault="008A5452" w:rsidP="005E0D5B">
            <w:pPr>
              <w:ind w:left="360" w:hanging="36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Obudowa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2000" w:type="pct"/>
          </w:tcPr>
          <w:p w:rsidR="008A5452" w:rsidRDefault="008A5452" w:rsidP="005E0D5B">
            <w:pPr>
              <w:ind w:left="360" w:hanging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Certyfikaty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ind w:left="360" w:hanging="36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Napęd optyczny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Bezpieczeństwo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15 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Mysz optyczna z rolką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Patch cord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2000" w:type="pct"/>
          </w:tcPr>
          <w:p w:rsidR="008A545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Listwa zasilająca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pStyle w:val="ListParagraph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Warunki gwarancji</w:t>
            </w:r>
          </w:p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(parametr będący kryterium oceny ofert w postępowaniu – proszę dokładnie uzupełnić)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Default="008A5452" w:rsidP="005E0D5B">
            <w:pPr>
              <w:pStyle w:val="ListParagraph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Wsparcie techniczne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Default="008A5452" w:rsidP="005E0D5B">
            <w:pPr>
              <w:pStyle w:val="ListParagraph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Zainstalowany i aktywowany system operacyjny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Default="008A5452" w:rsidP="005E0D5B">
            <w:pPr>
              <w:pStyle w:val="ListParagraph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2000" w:type="pct"/>
          </w:tcPr>
          <w:p w:rsidR="008A545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Porty i złacza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8A5452" w:rsidRDefault="008A5452" w:rsidP="003774F4">
      <w:pPr>
        <w:tabs>
          <w:tab w:val="left" w:pos="567"/>
          <w:tab w:val="left" w:pos="993"/>
          <w:tab w:val="left" w:pos="1276"/>
        </w:tabs>
        <w:spacing w:before="40" w:after="40"/>
        <w:ind w:left="426"/>
        <w:jc w:val="both"/>
        <w:rPr>
          <w:rFonts w:ascii="Times New Roman" w:hAnsi="Times New Roman"/>
          <w:sz w:val="24"/>
          <w:szCs w:val="24"/>
        </w:rPr>
      </w:pPr>
    </w:p>
    <w:p w:rsidR="008A5452" w:rsidRDefault="008A5452" w:rsidP="003013BB">
      <w:pPr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A5452" w:rsidRPr="003215F2" w:rsidRDefault="008A5452" w:rsidP="003013BB">
      <w:pPr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A5452" w:rsidRDefault="008A5452" w:rsidP="00FE5016">
      <w:pPr>
        <w:keepLines/>
        <w:widowControl w:val="0"/>
        <w:numPr>
          <w:ilvl w:val="0"/>
          <w:numId w:val="27"/>
        </w:numPr>
        <w:tabs>
          <w:tab w:val="left" w:pos="1775"/>
        </w:tabs>
        <w:suppressAutoHyphens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Komputer stacjonarny (zestaw III) (</w:t>
      </w:r>
      <w:r w:rsidRPr="003215F2">
        <w:rPr>
          <w:rFonts w:ascii="Times New Roman" w:hAnsi="Times New Roman"/>
          <w:b/>
          <w:bCs/>
          <w:sz w:val="24"/>
          <w:szCs w:val="24"/>
        </w:rPr>
        <w:t xml:space="preserve"> (nazwa i model</w:t>
      </w:r>
      <w:r>
        <w:rPr>
          <w:rFonts w:ascii="Times New Roman" w:hAnsi="Times New Roman"/>
          <w:b/>
          <w:bCs/>
          <w:sz w:val="24"/>
          <w:szCs w:val="24"/>
        </w:rPr>
        <w:t>)</w:t>
      </w:r>
      <w:r w:rsidRPr="003215F2">
        <w:rPr>
          <w:rFonts w:ascii="Times New Roman" w:hAnsi="Times New Roman"/>
          <w:b/>
          <w:bCs/>
          <w:sz w:val="24"/>
          <w:szCs w:val="24"/>
        </w:rPr>
        <w:t>:</w:t>
      </w:r>
    </w:p>
    <w:p w:rsidR="008A5452" w:rsidRDefault="008A5452" w:rsidP="003215F2">
      <w:pPr>
        <w:rPr>
          <w:rFonts w:ascii="Times New Roman" w:hAnsi="Times New Roman"/>
          <w:b/>
          <w:bCs/>
          <w:sz w:val="24"/>
          <w:szCs w:val="24"/>
        </w:rPr>
      </w:pPr>
    </w:p>
    <w:p w:rsidR="008A5452" w:rsidRDefault="008A5452" w:rsidP="003215F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………………………………………….………………………………………………………</w:t>
      </w:r>
    </w:p>
    <w:p w:rsidR="008A5452" w:rsidRPr="003215F2" w:rsidRDefault="008A5452" w:rsidP="003774F4">
      <w:pPr>
        <w:tabs>
          <w:tab w:val="left" w:pos="567"/>
          <w:tab w:val="left" w:pos="993"/>
          <w:tab w:val="left" w:pos="1276"/>
        </w:tabs>
        <w:spacing w:before="40" w:after="40"/>
        <w:jc w:val="both"/>
        <w:rPr>
          <w:rFonts w:ascii="Times New Roman" w:hAnsi="Times New Roman"/>
          <w:sz w:val="24"/>
          <w:szCs w:val="24"/>
        </w:rPr>
      </w:pPr>
      <w:r w:rsidRPr="003215F2">
        <w:rPr>
          <w:rFonts w:ascii="Times New Roman" w:hAnsi="Times New Roman"/>
          <w:sz w:val="24"/>
          <w:szCs w:val="24"/>
        </w:rPr>
        <w:t xml:space="preserve">Tabelę należy uzupełnić wpisując parametry oferowanego sprzętu lub wpisać słowo „SPEŁNIA”, w przypadku gdy zaoferowany sprzęt odpowiada minimalnym wymaganiom </w:t>
      </w:r>
      <w:r>
        <w:rPr>
          <w:rFonts w:ascii="Times New Roman" w:hAnsi="Times New Roman"/>
          <w:sz w:val="24"/>
          <w:szCs w:val="24"/>
        </w:rPr>
        <w:t>zapisanym w Załączniku 1a do siwz</w:t>
      </w:r>
      <w:r w:rsidRPr="003215F2">
        <w:rPr>
          <w:rFonts w:ascii="Times New Roman" w:hAnsi="Times New Roman"/>
          <w:sz w:val="24"/>
          <w:szCs w:val="24"/>
        </w:rPr>
        <w:t xml:space="preserve">  przygotowanych przez Zamawiającego.</w:t>
      </w:r>
    </w:p>
    <w:p w:rsidR="008A5452" w:rsidRDefault="008A5452" w:rsidP="00C038DD">
      <w:pPr>
        <w:tabs>
          <w:tab w:val="left" w:pos="142"/>
          <w:tab w:val="left" w:pos="993"/>
          <w:tab w:val="left" w:pos="1276"/>
        </w:tabs>
        <w:spacing w:before="40" w:after="40"/>
        <w:jc w:val="both"/>
        <w:rPr>
          <w:rFonts w:ascii="Times New Roman" w:hAnsi="Times New Roman"/>
          <w:sz w:val="24"/>
          <w:szCs w:val="24"/>
          <w:u w:val="single"/>
        </w:rPr>
      </w:pPr>
      <w:r w:rsidRPr="003215F2">
        <w:rPr>
          <w:rFonts w:ascii="Times New Roman" w:hAnsi="Times New Roman"/>
          <w:sz w:val="24"/>
          <w:szCs w:val="24"/>
          <w:u w:val="single"/>
        </w:rPr>
        <w:t xml:space="preserve">W przypadku komponentów </w:t>
      </w:r>
      <w:r>
        <w:rPr>
          <w:rFonts w:ascii="Times New Roman" w:hAnsi="Times New Roman"/>
          <w:sz w:val="24"/>
          <w:szCs w:val="24"/>
          <w:u w:val="single"/>
        </w:rPr>
        <w:t>ocenianych</w:t>
      </w:r>
      <w:r w:rsidRPr="003215F2">
        <w:rPr>
          <w:rFonts w:ascii="Times New Roman" w:hAnsi="Times New Roman"/>
          <w:sz w:val="24"/>
          <w:szCs w:val="24"/>
          <w:u w:val="single"/>
        </w:rPr>
        <w:t xml:space="preserve"> w kryteriach ocen</w:t>
      </w:r>
      <w:r>
        <w:rPr>
          <w:rFonts w:ascii="Times New Roman" w:hAnsi="Times New Roman"/>
          <w:sz w:val="24"/>
          <w:szCs w:val="24"/>
          <w:u w:val="single"/>
        </w:rPr>
        <w:t>y</w:t>
      </w:r>
      <w:r w:rsidRPr="003215F2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ofert </w:t>
      </w:r>
      <w:r w:rsidRPr="003215F2">
        <w:rPr>
          <w:rFonts w:ascii="Times New Roman" w:hAnsi="Times New Roman"/>
          <w:sz w:val="24"/>
          <w:szCs w:val="24"/>
          <w:u w:val="single"/>
        </w:rPr>
        <w:t>należy podać konkretną wartość, bądź typ (model, nazwę) pozwalającą na proste zestawienie i ocenę ofert.</w:t>
      </w:r>
    </w:p>
    <w:p w:rsidR="008A5452" w:rsidRDefault="008A5452" w:rsidP="00C038DD">
      <w:pPr>
        <w:tabs>
          <w:tab w:val="left" w:pos="142"/>
          <w:tab w:val="left" w:pos="993"/>
          <w:tab w:val="left" w:pos="1276"/>
        </w:tabs>
        <w:spacing w:before="40" w:after="40"/>
        <w:jc w:val="both"/>
        <w:rPr>
          <w:rFonts w:ascii="Times New Roman" w:hAnsi="Times New Roman"/>
          <w:sz w:val="24"/>
          <w:szCs w:val="24"/>
          <w:u w:val="single"/>
        </w:rPr>
      </w:pPr>
    </w:p>
    <w:tbl>
      <w:tblPr>
        <w:tblW w:w="500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A0"/>
      </w:tblPr>
      <w:tblGrid>
        <w:gridCol w:w="567"/>
        <w:gridCol w:w="3686"/>
        <w:gridCol w:w="4961"/>
      </w:tblGrid>
      <w:tr w:rsidR="008A5452" w:rsidRPr="003215F2" w:rsidTr="005E0D5B">
        <w:trPr>
          <w:trHeight w:val="284"/>
        </w:trPr>
        <w:tc>
          <w:tcPr>
            <w:tcW w:w="308" w:type="pct"/>
            <w:vAlign w:val="center"/>
          </w:tcPr>
          <w:p w:rsidR="008A5452" w:rsidRPr="003215F2" w:rsidRDefault="008A5452" w:rsidP="005E0D5B">
            <w:pPr>
              <w:pStyle w:val="Tabelapozycja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3215F2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000" w:type="pct"/>
            <w:vAlign w:val="center"/>
          </w:tcPr>
          <w:p w:rsidR="008A5452" w:rsidRPr="003215F2" w:rsidRDefault="008A5452" w:rsidP="005E0D5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/>
                <w:sz w:val="24"/>
                <w:szCs w:val="24"/>
              </w:rPr>
              <w:t>Nazwa komponentu</w:t>
            </w:r>
          </w:p>
        </w:tc>
        <w:tc>
          <w:tcPr>
            <w:tcW w:w="2692" w:type="pct"/>
            <w:vAlign w:val="center"/>
          </w:tcPr>
          <w:p w:rsidR="008A5452" w:rsidRPr="003215F2" w:rsidRDefault="008A5452" w:rsidP="005E0D5B">
            <w:pPr>
              <w:ind w:left="-71"/>
              <w:rPr>
                <w:rFonts w:ascii="Times New Roman" w:hAnsi="Times New Roman"/>
                <w:b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/>
                <w:sz w:val="24"/>
                <w:szCs w:val="24"/>
              </w:rPr>
              <w:t>Wymagane minimalne parametry techniczne</w:t>
            </w: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Typ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Zastosowanie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Wydajność obliczeniowa</w:t>
            </w:r>
          </w:p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92" w:type="pct"/>
          </w:tcPr>
          <w:p w:rsidR="008A5452" w:rsidRPr="003215F2" w:rsidRDefault="008A5452" w:rsidP="005E0D5B">
            <w:pPr>
              <w:jc w:val="both"/>
              <w:rPr>
                <w:rFonts w:ascii="Times New Roman" w:hAnsi="Times New Roman"/>
                <w:bCs/>
                <w:i/>
                <w:sz w:val="24"/>
                <w:szCs w:val="24"/>
                <w:lang w:eastAsia="en-US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Pamięć operacyjna</w:t>
            </w:r>
          </w:p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92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Karta graficzna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Parametry pamięci masowej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  <w:lang w:val="sv-SE" w:eastAsia="en-US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7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Karta sieciowa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Karta dźwiękowa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ind w:left="360" w:hanging="36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Interfejsy zewnętrzne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2000" w:type="pct"/>
          </w:tcPr>
          <w:p w:rsidR="008A5452" w:rsidRDefault="008A5452" w:rsidP="005E0D5B">
            <w:pPr>
              <w:ind w:left="360" w:hanging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Certyfikaty i standardy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8A5452" w:rsidRDefault="008A5452" w:rsidP="005E0D5B">
            <w:pPr>
              <w:ind w:left="360" w:hanging="36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(parametr będący kryterium </w:t>
            </w:r>
            <w:r w:rsidRPr="003215F2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oceny ofert w postępowaniu – proszę dokładnie uzupełnić)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ind w:left="360" w:hanging="36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Obudowa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Zgodność z systemami operacyjnymi i standardami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Bezpieczeństwo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BIOS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pStyle w:val="ListParagraph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Warunki gwarancji</w:t>
            </w:r>
          </w:p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(parametr będący kryterium oceny ofert w postępowaniu – proszę dokładnie uzupełnić)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Default="008A5452" w:rsidP="005E0D5B">
            <w:pPr>
              <w:pStyle w:val="ListParagraph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Wsparcie techniczne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Default="008A5452" w:rsidP="005E0D5B">
            <w:pPr>
              <w:pStyle w:val="ListParagraph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Zainstalowany i aktywowany system operacyjny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Wymagania dodatkowe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8A5452" w:rsidRDefault="008A5452" w:rsidP="00FE5016">
      <w:pPr>
        <w:suppressAutoHyphens/>
        <w:ind w:left="360"/>
        <w:rPr>
          <w:rFonts w:ascii="Times New Roman" w:hAnsi="Times New Roman"/>
          <w:color w:val="FF0000"/>
          <w:sz w:val="24"/>
          <w:szCs w:val="24"/>
        </w:rPr>
      </w:pPr>
    </w:p>
    <w:p w:rsidR="008A5452" w:rsidRPr="003215F2" w:rsidRDefault="008A5452" w:rsidP="00FE5016">
      <w:pPr>
        <w:suppressAutoHyphens/>
        <w:ind w:left="360"/>
        <w:rPr>
          <w:rFonts w:ascii="Times New Roman" w:hAnsi="Times New Roman"/>
          <w:color w:val="FF0000"/>
          <w:sz w:val="24"/>
          <w:szCs w:val="24"/>
        </w:rPr>
      </w:pPr>
    </w:p>
    <w:p w:rsidR="008A5452" w:rsidRDefault="008A5452" w:rsidP="00FE5016">
      <w:pPr>
        <w:numPr>
          <w:ilvl w:val="0"/>
          <w:numId w:val="27"/>
        </w:numPr>
        <w:suppressAutoHyphens/>
        <w:jc w:val="both"/>
        <w:rPr>
          <w:rFonts w:ascii="Times New Roman" w:hAnsi="Times New Roman"/>
          <w:b/>
          <w:bCs/>
          <w:sz w:val="24"/>
          <w:szCs w:val="24"/>
        </w:rPr>
      </w:pPr>
      <w:r w:rsidRPr="003215F2">
        <w:rPr>
          <w:rFonts w:ascii="Times New Roman" w:hAnsi="Times New Roman"/>
          <w:b/>
          <w:bCs/>
          <w:sz w:val="24"/>
          <w:szCs w:val="24"/>
        </w:rPr>
        <w:t>Monitor kolorowy LCD</w:t>
      </w:r>
      <w:r>
        <w:rPr>
          <w:rFonts w:ascii="Times New Roman" w:hAnsi="Times New Roman"/>
          <w:b/>
          <w:bCs/>
          <w:sz w:val="24"/>
          <w:szCs w:val="24"/>
        </w:rPr>
        <w:t xml:space="preserve"> (zestaw III)</w:t>
      </w:r>
      <w:r w:rsidRPr="003215F2">
        <w:rPr>
          <w:rFonts w:ascii="Times New Roman" w:hAnsi="Times New Roman"/>
          <w:b/>
          <w:bCs/>
          <w:sz w:val="24"/>
          <w:szCs w:val="24"/>
        </w:rPr>
        <w:t xml:space="preserve"> (nazwa i model</w:t>
      </w:r>
      <w:r>
        <w:rPr>
          <w:rFonts w:ascii="Times New Roman" w:hAnsi="Times New Roman"/>
          <w:b/>
          <w:bCs/>
          <w:sz w:val="24"/>
          <w:szCs w:val="24"/>
        </w:rPr>
        <w:t>)</w:t>
      </w:r>
      <w:r w:rsidRPr="003215F2">
        <w:rPr>
          <w:rFonts w:ascii="Times New Roman" w:hAnsi="Times New Roman"/>
          <w:b/>
          <w:bCs/>
          <w:sz w:val="24"/>
          <w:szCs w:val="24"/>
        </w:rPr>
        <w:t>:</w:t>
      </w:r>
    </w:p>
    <w:p w:rsidR="008A5452" w:rsidRPr="003215F2" w:rsidRDefault="008A5452" w:rsidP="00FE5016">
      <w:pPr>
        <w:suppressAutoHyphens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……………………………………………………………………………………………</w:t>
      </w:r>
    </w:p>
    <w:p w:rsidR="008A5452" w:rsidRPr="003215F2" w:rsidRDefault="008A5452" w:rsidP="00FE5016">
      <w:pPr>
        <w:tabs>
          <w:tab w:val="left" w:pos="567"/>
          <w:tab w:val="left" w:pos="993"/>
          <w:tab w:val="left" w:pos="1276"/>
        </w:tabs>
        <w:spacing w:before="40" w:after="40"/>
        <w:jc w:val="both"/>
        <w:rPr>
          <w:rFonts w:ascii="Times New Roman" w:hAnsi="Times New Roman"/>
          <w:sz w:val="24"/>
          <w:szCs w:val="24"/>
        </w:rPr>
      </w:pPr>
      <w:r w:rsidRPr="003215F2">
        <w:rPr>
          <w:rFonts w:ascii="Times New Roman" w:hAnsi="Times New Roman"/>
          <w:sz w:val="24"/>
          <w:szCs w:val="24"/>
        </w:rPr>
        <w:t xml:space="preserve">Tabelę należy uzupełnić wpisując parametry oferowanego sprzętu lub wpisać słowo „SPEŁNIA”, w przypadku gdy zaoferowany sprzęt odpowiada minimalnym wymaganiom </w:t>
      </w:r>
      <w:r>
        <w:rPr>
          <w:rFonts w:ascii="Times New Roman" w:hAnsi="Times New Roman"/>
          <w:sz w:val="24"/>
          <w:szCs w:val="24"/>
        </w:rPr>
        <w:t>zapisanym w Załączniku 1a do siwz</w:t>
      </w:r>
      <w:r w:rsidRPr="003215F2">
        <w:rPr>
          <w:rFonts w:ascii="Times New Roman" w:hAnsi="Times New Roman"/>
          <w:sz w:val="24"/>
          <w:szCs w:val="24"/>
        </w:rPr>
        <w:t xml:space="preserve">  przygotowanych przez Zamawiającego.</w:t>
      </w:r>
    </w:p>
    <w:p w:rsidR="008A5452" w:rsidRPr="003215F2" w:rsidRDefault="008A5452" w:rsidP="00FE5016">
      <w:pPr>
        <w:tabs>
          <w:tab w:val="left" w:pos="0"/>
          <w:tab w:val="left" w:pos="993"/>
          <w:tab w:val="left" w:pos="1276"/>
        </w:tabs>
        <w:spacing w:before="40" w:after="40"/>
        <w:jc w:val="both"/>
        <w:rPr>
          <w:rFonts w:ascii="Times New Roman" w:hAnsi="Times New Roman"/>
          <w:sz w:val="24"/>
          <w:szCs w:val="24"/>
        </w:rPr>
      </w:pPr>
      <w:r w:rsidRPr="003215F2">
        <w:rPr>
          <w:rFonts w:ascii="Times New Roman" w:hAnsi="Times New Roman"/>
          <w:sz w:val="24"/>
          <w:szCs w:val="24"/>
        </w:rPr>
        <w:t>.</w:t>
      </w:r>
    </w:p>
    <w:p w:rsidR="008A5452" w:rsidRPr="003215F2" w:rsidRDefault="008A5452" w:rsidP="00984806">
      <w:pPr>
        <w:tabs>
          <w:tab w:val="left" w:pos="0"/>
          <w:tab w:val="left" w:pos="993"/>
          <w:tab w:val="left" w:pos="1276"/>
        </w:tabs>
        <w:spacing w:before="40" w:after="40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A0"/>
      </w:tblPr>
      <w:tblGrid>
        <w:gridCol w:w="567"/>
        <w:gridCol w:w="3686"/>
        <w:gridCol w:w="4961"/>
      </w:tblGrid>
      <w:tr w:rsidR="008A5452" w:rsidRPr="003215F2" w:rsidTr="005E0D5B">
        <w:trPr>
          <w:trHeight w:val="284"/>
        </w:trPr>
        <w:tc>
          <w:tcPr>
            <w:tcW w:w="308" w:type="pct"/>
            <w:vAlign w:val="center"/>
          </w:tcPr>
          <w:p w:rsidR="008A5452" w:rsidRPr="003215F2" w:rsidRDefault="008A5452" w:rsidP="005E0D5B">
            <w:pPr>
              <w:pStyle w:val="Tabelapozycja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3215F2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000" w:type="pct"/>
            <w:vAlign w:val="center"/>
          </w:tcPr>
          <w:p w:rsidR="008A5452" w:rsidRPr="003215F2" w:rsidRDefault="008A5452" w:rsidP="005E0D5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/>
                <w:sz w:val="24"/>
                <w:szCs w:val="24"/>
              </w:rPr>
              <w:t>Nazwa komponentu</w:t>
            </w:r>
          </w:p>
        </w:tc>
        <w:tc>
          <w:tcPr>
            <w:tcW w:w="2692" w:type="pct"/>
            <w:vAlign w:val="center"/>
          </w:tcPr>
          <w:p w:rsidR="008A5452" w:rsidRPr="003215F2" w:rsidRDefault="008A5452" w:rsidP="005E0D5B">
            <w:pPr>
              <w:ind w:left="-71"/>
              <w:rPr>
                <w:rFonts w:ascii="Times New Roman" w:hAnsi="Times New Roman"/>
                <w:b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/>
                <w:sz w:val="24"/>
                <w:szCs w:val="24"/>
              </w:rPr>
              <w:t>Wymagane minimalne parametry techniczne</w:t>
            </w: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Przekątna ekranu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Rozdzielczość nominalna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Wielkość plamki (mm)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Czas odpowiedzi matrycy (ms)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Kontrast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Jasność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7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Kat widzenia pion/poziom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Głośniki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Wbudowany zasilacz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Certyfikaty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5E0D5B">
        <w:trPr>
          <w:trHeight w:val="284"/>
        </w:trPr>
        <w:tc>
          <w:tcPr>
            <w:tcW w:w="308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11</w:t>
            </w:r>
          </w:p>
        </w:tc>
        <w:tc>
          <w:tcPr>
            <w:tcW w:w="2000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Warunki gwarancji</w:t>
            </w:r>
          </w:p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(parametr będący kryterium oceny ofert w postępowaniu – proszę dokładnie uzupełnić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692" w:type="pct"/>
          </w:tcPr>
          <w:p w:rsidR="008A5452" w:rsidRPr="003215F2" w:rsidRDefault="008A5452" w:rsidP="005E0D5B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8A5452" w:rsidRPr="003215F2" w:rsidRDefault="008A5452" w:rsidP="001D2B07">
      <w:pPr>
        <w:rPr>
          <w:rFonts w:ascii="Times New Roman" w:hAnsi="Times New Roman"/>
          <w:color w:val="FF0000"/>
          <w:sz w:val="24"/>
          <w:szCs w:val="24"/>
        </w:rPr>
      </w:pPr>
      <w:r w:rsidRPr="003215F2">
        <w:rPr>
          <w:rFonts w:ascii="Times New Roman" w:hAnsi="Times New Roman"/>
          <w:color w:val="FF0000"/>
          <w:sz w:val="24"/>
          <w:szCs w:val="24"/>
        </w:rPr>
        <w:br w:type="page"/>
      </w:r>
    </w:p>
    <w:p w:rsidR="008A5452" w:rsidRDefault="008A5452" w:rsidP="00C038DD">
      <w:pPr>
        <w:keepLines/>
        <w:widowControl w:val="0"/>
        <w:tabs>
          <w:tab w:val="left" w:pos="1775"/>
        </w:tabs>
        <w:suppressAutoHyphens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A5452" w:rsidRDefault="008A5452" w:rsidP="00984806">
      <w:pPr>
        <w:keepLines/>
        <w:widowControl w:val="0"/>
        <w:numPr>
          <w:ilvl w:val="0"/>
          <w:numId w:val="27"/>
        </w:numPr>
        <w:tabs>
          <w:tab w:val="left" w:pos="1775"/>
        </w:tabs>
        <w:suppressAutoHyphens/>
        <w:jc w:val="both"/>
        <w:rPr>
          <w:rFonts w:ascii="Times New Roman" w:hAnsi="Times New Roman"/>
          <w:b/>
          <w:bCs/>
          <w:sz w:val="24"/>
          <w:szCs w:val="24"/>
        </w:rPr>
      </w:pPr>
      <w:r w:rsidRPr="003215F2">
        <w:rPr>
          <w:rFonts w:ascii="Times New Roman" w:hAnsi="Times New Roman"/>
          <w:b/>
          <w:bCs/>
          <w:sz w:val="24"/>
          <w:szCs w:val="24"/>
        </w:rPr>
        <w:t xml:space="preserve">Drukarka laserowa monochromatyczna </w:t>
      </w:r>
      <w:r>
        <w:rPr>
          <w:rFonts w:ascii="Times New Roman" w:hAnsi="Times New Roman"/>
          <w:b/>
          <w:bCs/>
          <w:sz w:val="24"/>
          <w:szCs w:val="24"/>
        </w:rPr>
        <w:t xml:space="preserve">( Urządzenie IV) </w:t>
      </w:r>
      <w:r w:rsidRPr="003215F2">
        <w:rPr>
          <w:rFonts w:ascii="Times New Roman" w:hAnsi="Times New Roman"/>
          <w:b/>
          <w:bCs/>
          <w:sz w:val="24"/>
          <w:szCs w:val="24"/>
        </w:rPr>
        <w:t>(nazwa i model</w:t>
      </w:r>
      <w:r>
        <w:rPr>
          <w:rFonts w:ascii="Times New Roman" w:hAnsi="Times New Roman"/>
          <w:b/>
          <w:bCs/>
          <w:sz w:val="24"/>
          <w:szCs w:val="24"/>
        </w:rPr>
        <w:t>)</w:t>
      </w:r>
      <w:r w:rsidRPr="003215F2">
        <w:rPr>
          <w:rFonts w:ascii="Times New Roman" w:hAnsi="Times New Roman"/>
          <w:b/>
          <w:bCs/>
          <w:sz w:val="24"/>
          <w:szCs w:val="24"/>
        </w:rPr>
        <w:t>:</w:t>
      </w:r>
    </w:p>
    <w:p w:rsidR="008A5452" w:rsidRDefault="008A5452" w:rsidP="00C038DD">
      <w:pPr>
        <w:keepLines/>
        <w:widowControl w:val="0"/>
        <w:tabs>
          <w:tab w:val="left" w:pos="1775"/>
        </w:tabs>
        <w:suppressAutoHyphens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…………………………………………………………………………………………………</w:t>
      </w:r>
    </w:p>
    <w:p w:rsidR="008A5452" w:rsidRPr="003215F2" w:rsidRDefault="008A5452" w:rsidP="00C038DD">
      <w:pPr>
        <w:keepLines/>
        <w:widowControl w:val="0"/>
        <w:tabs>
          <w:tab w:val="left" w:pos="1775"/>
        </w:tabs>
        <w:suppressAutoHyphens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A5452" w:rsidRPr="003215F2" w:rsidRDefault="008A5452" w:rsidP="00984806">
      <w:pPr>
        <w:tabs>
          <w:tab w:val="left" w:pos="567"/>
          <w:tab w:val="left" w:pos="993"/>
          <w:tab w:val="left" w:pos="1276"/>
        </w:tabs>
        <w:spacing w:before="40" w:after="40"/>
        <w:jc w:val="both"/>
        <w:rPr>
          <w:rFonts w:ascii="Times New Roman" w:hAnsi="Times New Roman"/>
          <w:sz w:val="24"/>
          <w:szCs w:val="24"/>
        </w:rPr>
      </w:pPr>
      <w:r w:rsidRPr="003215F2">
        <w:rPr>
          <w:rFonts w:ascii="Times New Roman" w:hAnsi="Times New Roman"/>
          <w:sz w:val="24"/>
          <w:szCs w:val="24"/>
        </w:rPr>
        <w:t xml:space="preserve">Tabelę należy uzupełnić wpisując parametry oferowanego sprzętu lub wpisać słowo „SPEŁNIA”, w przypadku gdy zaoferowany sprzęt odpowiada minimalnym wymaganiom </w:t>
      </w:r>
      <w:r>
        <w:rPr>
          <w:rFonts w:ascii="Times New Roman" w:hAnsi="Times New Roman"/>
          <w:sz w:val="24"/>
          <w:szCs w:val="24"/>
        </w:rPr>
        <w:t>zapisanym w Załączniku 1a do siwz</w:t>
      </w:r>
      <w:r w:rsidRPr="003215F2">
        <w:rPr>
          <w:rFonts w:ascii="Times New Roman" w:hAnsi="Times New Roman"/>
          <w:sz w:val="24"/>
          <w:szCs w:val="24"/>
        </w:rPr>
        <w:t xml:space="preserve">  przygotowanych przez Zamawiającego.</w:t>
      </w:r>
    </w:p>
    <w:p w:rsidR="008A5452" w:rsidRPr="003215F2" w:rsidRDefault="008A5452" w:rsidP="00C038DD">
      <w:pPr>
        <w:tabs>
          <w:tab w:val="left" w:pos="567"/>
          <w:tab w:val="left" w:pos="993"/>
          <w:tab w:val="left" w:pos="1276"/>
        </w:tabs>
        <w:spacing w:before="40" w:after="40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A0"/>
      </w:tblPr>
      <w:tblGrid>
        <w:gridCol w:w="567"/>
        <w:gridCol w:w="3686"/>
        <w:gridCol w:w="4961"/>
      </w:tblGrid>
      <w:tr w:rsidR="008A5452" w:rsidRPr="003215F2" w:rsidTr="00C038DD">
        <w:trPr>
          <w:trHeight w:val="284"/>
        </w:trPr>
        <w:tc>
          <w:tcPr>
            <w:tcW w:w="308" w:type="pct"/>
            <w:vAlign w:val="center"/>
          </w:tcPr>
          <w:p w:rsidR="008A5452" w:rsidRPr="003215F2" w:rsidRDefault="008A5452" w:rsidP="00310827">
            <w:pPr>
              <w:pStyle w:val="Tabelapozycja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3215F2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000" w:type="pct"/>
            <w:vAlign w:val="center"/>
          </w:tcPr>
          <w:p w:rsidR="008A5452" w:rsidRPr="003215F2" w:rsidRDefault="008A5452" w:rsidP="0031082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/>
                <w:sz w:val="24"/>
                <w:szCs w:val="24"/>
              </w:rPr>
              <w:t>Nazwa komponentu</w:t>
            </w:r>
          </w:p>
        </w:tc>
        <w:tc>
          <w:tcPr>
            <w:tcW w:w="2692" w:type="pct"/>
            <w:vAlign w:val="center"/>
          </w:tcPr>
          <w:p w:rsidR="008A5452" w:rsidRPr="003215F2" w:rsidRDefault="008A5452" w:rsidP="00310827">
            <w:pPr>
              <w:ind w:left="-71"/>
              <w:rPr>
                <w:rFonts w:ascii="Times New Roman" w:hAnsi="Times New Roman"/>
                <w:b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/>
                <w:sz w:val="24"/>
                <w:szCs w:val="24"/>
              </w:rPr>
              <w:t>Wymagane minimalne parametry techniczne</w:t>
            </w: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 xml:space="preserve">Technologia druku 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 xml:space="preserve">Rodzaj druku 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 xml:space="preserve">Rozdzielczość 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 xml:space="preserve">Format wydruku 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 xml:space="preserve">Prędkość druku 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 xml:space="preserve">Czas wydruku pierwszej strony 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 xml:space="preserve">Obciążalność miesięczna 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 xml:space="preserve">Pamięć RAM zainstalowana 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tabs>
                <w:tab w:val="left" w:pos="1788"/>
              </w:tabs>
              <w:suppressAutoHyphens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 xml:space="preserve">Emulacje 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 xml:space="preserve">Interfejsy 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 xml:space="preserve">Obsługiwane systemy operacyjne 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 xml:space="preserve">Podajniki papieru 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 xml:space="preserve">Wydruk dwustronny 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 xml:space="preserve">Materiały eksploatacyjne jako wyposażenie standardowe drukarki (dostarczone w komplecie w ramach oferowanej ceny jednostkowej). 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 xml:space="preserve">Materiały eksploatacyjne 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3215F2" w:rsidRDefault="008A5452" w:rsidP="0090407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Warunki gwarancji</w:t>
            </w:r>
          </w:p>
          <w:p w:rsidR="008A5452" w:rsidRPr="00904079" w:rsidRDefault="008A5452" w:rsidP="00904079">
            <w:pPr>
              <w:rPr>
                <w:rFonts w:ascii="Times New Roman" w:hAnsi="Times New Roman"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(parametr będący kryterium oceny ofert w postępowaniu – proszę dokładnie uzupełnić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 xml:space="preserve">Oświadczenie 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8A5452" w:rsidRPr="003215F2" w:rsidRDefault="008A5452" w:rsidP="001D2B07">
      <w:pPr>
        <w:rPr>
          <w:rFonts w:ascii="Times New Roman" w:hAnsi="Times New Roman"/>
          <w:b/>
          <w:bCs/>
          <w:sz w:val="24"/>
          <w:szCs w:val="24"/>
        </w:rPr>
      </w:pPr>
    </w:p>
    <w:p w:rsidR="008A5452" w:rsidRPr="003215F2" w:rsidRDefault="008A5452" w:rsidP="001D2B07">
      <w:pPr>
        <w:rPr>
          <w:rFonts w:ascii="Times New Roman" w:hAnsi="Times New Roman"/>
          <w:b/>
          <w:bCs/>
          <w:sz w:val="24"/>
          <w:szCs w:val="24"/>
        </w:rPr>
      </w:pPr>
    </w:p>
    <w:p w:rsidR="008A5452" w:rsidRDefault="008A5452" w:rsidP="00CA5487">
      <w:pPr>
        <w:keepLines/>
        <w:widowControl w:val="0"/>
        <w:numPr>
          <w:ilvl w:val="0"/>
          <w:numId w:val="27"/>
        </w:numPr>
        <w:tabs>
          <w:tab w:val="left" w:pos="1775"/>
        </w:tabs>
        <w:suppressAutoHyphens/>
        <w:jc w:val="both"/>
        <w:rPr>
          <w:rFonts w:ascii="Times New Roman" w:hAnsi="Times New Roman"/>
          <w:b/>
          <w:bCs/>
          <w:sz w:val="24"/>
          <w:szCs w:val="24"/>
        </w:rPr>
      </w:pPr>
      <w:r w:rsidRPr="003215F2">
        <w:rPr>
          <w:rFonts w:ascii="Times New Roman" w:hAnsi="Times New Roman"/>
          <w:b/>
          <w:bCs/>
          <w:sz w:val="24"/>
          <w:szCs w:val="24"/>
        </w:rPr>
        <w:t xml:space="preserve">Urządzenie </w:t>
      </w:r>
      <w:r>
        <w:rPr>
          <w:rFonts w:ascii="Times New Roman" w:hAnsi="Times New Roman"/>
          <w:b/>
          <w:bCs/>
          <w:sz w:val="24"/>
          <w:szCs w:val="24"/>
        </w:rPr>
        <w:t>wielofunkcyjne A4 monochromatyczne</w:t>
      </w:r>
      <w:r w:rsidRPr="003215F2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(Urządzenie V) </w:t>
      </w:r>
      <w:r w:rsidRPr="003215F2">
        <w:rPr>
          <w:rFonts w:ascii="Times New Roman" w:hAnsi="Times New Roman"/>
          <w:b/>
          <w:bCs/>
          <w:sz w:val="24"/>
          <w:szCs w:val="24"/>
        </w:rPr>
        <w:t>(nazwa i model</w:t>
      </w:r>
      <w:r>
        <w:rPr>
          <w:rFonts w:ascii="Times New Roman" w:hAnsi="Times New Roman"/>
          <w:b/>
          <w:bCs/>
          <w:sz w:val="24"/>
          <w:szCs w:val="24"/>
        </w:rPr>
        <w:t>)</w:t>
      </w:r>
      <w:r w:rsidRPr="003215F2">
        <w:rPr>
          <w:rFonts w:ascii="Times New Roman" w:hAnsi="Times New Roman"/>
          <w:b/>
          <w:bCs/>
          <w:sz w:val="24"/>
          <w:szCs w:val="24"/>
        </w:rPr>
        <w:t>:</w:t>
      </w:r>
    </w:p>
    <w:p w:rsidR="008A5452" w:rsidRDefault="008A5452" w:rsidP="00C038DD">
      <w:pPr>
        <w:keepLines/>
        <w:widowControl w:val="0"/>
        <w:tabs>
          <w:tab w:val="left" w:pos="1775"/>
        </w:tabs>
        <w:suppressAutoHyphens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……………………………………………………………………………………………</w:t>
      </w:r>
    </w:p>
    <w:p w:rsidR="008A5452" w:rsidRPr="003215F2" w:rsidRDefault="008A5452" w:rsidP="00C038DD">
      <w:pPr>
        <w:keepLines/>
        <w:widowControl w:val="0"/>
        <w:tabs>
          <w:tab w:val="left" w:pos="1775"/>
        </w:tabs>
        <w:suppressAutoHyphens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A5452" w:rsidRPr="003215F2" w:rsidRDefault="008A5452" w:rsidP="00904079">
      <w:pPr>
        <w:tabs>
          <w:tab w:val="left" w:pos="567"/>
          <w:tab w:val="left" w:pos="993"/>
          <w:tab w:val="left" w:pos="1276"/>
        </w:tabs>
        <w:spacing w:before="40" w:after="40"/>
        <w:jc w:val="both"/>
        <w:rPr>
          <w:rFonts w:ascii="Times New Roman" w:hAnsi="Times New Roman"/>
          <w:sz w:val="24"/>
          <w:szCs w:val="24"/>
        </w:rPr>
      </w:pPr>
      <w:r w:rsidRPr="003215F2">
        <w:rPr>
          <w:rFonts w:ascii="Times New Roman" w:hAnsi="Times New Roman"/>
          <w:sz w:val="24"/>
          <w:szCs w:val="24"/>
        </w:rPr>
        <w:t xml:space="preserve">Tabelę należy uzupełnić wpisując parametry oferowanego sprzętu lub wpisać słowo „SPEŁNIA”, w przypadku gdy zaoferowany sprzęt odpowiada minimalnym wymaganiom </w:t>
      </w:r>
      <w:r>
        <w:rPr>
          <w:rFonts w:ascii="Times New Roman" w:hAnsi="Times New Roman"/>
          <w:sz w:val="24"/>
          <w:szCs w:val="24"/>
        </w:rPr>
        <w:t>zapisanym w Załączniku 1a do siwz</w:t>
      </w:r>
      <w:r w:rsidRPr="003215F2">
        <w:rPr>
          <w:rFonts w:ascii="Times New Roman" w:hAnsi="Times New Roman"/>
          <w:sz w:val="24"/>
          <w:szCs w:val="24"/>
        </w:rPr>
        <w:t xml:space="preserve">  przygotowanych przez Zamawiającego.</w:t>
      </w:r>
    </w:p>
    <w:p w:rsidR="008A5452" w:rsidRPr="003215F2" w:rsidRDefault="008A5452" w:rsidP="00904079">
      <w:pPr>
        <w:tabs>
          <w:tab w:val="left" w:pos="567"/>
          <w:tab w:val="left" w:pos="993"/>
          <w:tab w:val="left" w:pos="1276"/>
        </w:tabs>
        <w:spacing w:before="40" w:after="40"/>
        <w:jc w:val="both"/>
        <w:rPr>
          <w:rFonts w:ascii="Times New Roman" w:hAnsi="Times New Roman"/>
          <w:sz w:val="24"/>
          <w:szCs w:val="24"/>
        </w:rPr>
      </w:pPr>
    </w:p>
    <w:p w:rsidR="008A5452" w:rsidRPr="003215F2" w:rsidRDefault="008A5452" w:rsidP="00C038DD">
      <w:pPr>
        <w:tabs>
          <w:tab w:val="left" w:pos="567"/>
          <w:tab w:val="left" w:pos="993"/>
          <w:tab w:val="left" w:pos="1276"/>
        </w:tabs>
        <w:spacing w:before="40" w:after="40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A0"/>
      </w:tblPr>
      <w:tblGrid>
        <w:gridCol w:w="567"/>
        <w:gridCol w:w="3686"/>
        <w:gridCol w:w="4961"/>
      </w:tblGrid>
      <w:tr w:rsidR="008A5452" w:rsidRPr="003215F2" w:rsidTr="00C038DD">
        <w:trPr>
          <w:trHeight w:val="284"/>
        </w:trPr>
        <w:tc>
          <w:tcPr>
            <w:tcW w:w="308" w:type="pct"/>
            <w:vAlign w:val="center"/>
          </w:tcPr>
          <w:p w:rsidR="008A5452" w:rsidRPr="003215F2" w:rsidRDefault="008A5452" w:rsidP="00310827">
            <w:pPr>
              <w:pStyle w:val="Tabelapozycja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3215F2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000" w:type="pct"/>
            <w:vAlign w:val="center"/>
          </w:tcPr>
          <w:p w:rsidR="008A5452" w:rsidRPr="003215F2" w:rsidRDefault="008A5452" w:rsidP="0031082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/>
                <w:sz w:val="24"/>
                <w:szCs w:val="24"/>
              </w:rPr>
              <w:t>Nazwa komponentu</w:t>
            </w:r>
          </w:p>
        </w:tc>
        <w:tc>
          <w:tcPr>
            <w:tcW w:w="2692" w:type="pct"/>
            <w:vAlign w:val="center"/>
          </w:tcPr>
          <w:p w:rsidR="008A5452" w:rsidRPr="003215F2" w:rsidRDefault="008A5452" w:rsidP="00310827">
            <w:pPr>
              <w:ind w:left="-71"/>
              <w:rPr>
                <w:rFonts w:ascii="Times New Roman" w:hAnsi="Times New Roman"/>
                <w:b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/>
                <w:sz w:val="24"/>
                <w:szCs w:val="24"/>
              </w:rPr>
              <w:t>Wymagane minimalne parametry techniczne</w:t>
            </w: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 xml:space="preserve">Pamięć RAM zainstalowana 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 xml:space="preserve">Technologia druku 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 xml:space="preserve">Rodzaj druku 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 xml:space="preserve">Rozdzielczość 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>Format wydruku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>Szybkość kopiowania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>Format kopiowania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>Czas wydruku pierwszej strony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>Powiększanie i pomniejszanie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 xml:space="preserve">Podajniki papieru 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 xml:space="preserve">Wydruk dwustronny 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>Skanowanie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>Faks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>Wydajność miesięczna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tabs>
                <w:tab w:val="left" w:pos="1788"/>
              </w:tabs>
              <w:suppressAutoHyphens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>Emulacje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 xml:space="preserve">Obsługiwane systemy operacyjne 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 xml:space="preserve">Interfejsy 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 xml:space="preserve">Materiały eksploatacyjne 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3215F2" w:rsidRDefault="008A5452" w:rsidP="0090407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Cs/>
                <w:sz w:val="24"/>
                <w:szCs w:val="24"/>
              </w:rPr>
              <w:t>Warunki gwarancji</w:t>
            </w:r>
          </w:p>
          <w:p w:rsidR="008A5452" w:rsidRPr="00904079" w:rsidRDefault="008A5452" w:rsidP="00904079">
            <w:pPr>
              <w:rPr>
                <w:rFonts w:ascii="Times New Roman" w:hAnsi="Times New Roman"/>
                <w:sz w:val="24"/>
                <w:szCs w:val="24"/>
              </w:rPr>
            </w:pPr>
            <w:r w:rsidRPr="003215F2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(parametr będący kryterium oceny ofert w postępowaniu – proszę dokładnie uzupełnić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A5452" w:rsidRPr="003215F2" w:rsidTr="00C038DD">
        <w:trPr>
          <w:trHeight w:val="284"/>
        </w:trPr>
        <w:tc>
          <w:tcPr>
            <w:tcW w:w="308" w:type="pct"/>
          </w:tcPr>
          <w:p w:rsidR="008A5452" w:rsidRPr="003215F2" w:rsidRDefault="008A5452" w:rsidP="00313B53">
            <w:pPr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0" w:type="pct"/>
          </w:tcPr>
          <w:p w:rsidR="008A5452" w:rsidRPr="00904079" w:rsidRDefault="008A5452" w:rsidP="005E0D5B">
            <w:pPr>
              <w:rPr>
                <w:rFonts w:ascii="Times New Roman" w:hAnsi="Times New Roman"/>
                <w:sz w:val="24"/>
                <w:szCs w:val="24"/>
              </w:rPr>
            </w:pPr>
            <w:r w:rsidRPr="00904079">
              <w:rPr>
                <w:rFonts w:ascii="Times New Roman" w:hAnsi="Times New Roman"/>
                <w:sz w:val="24"/>
                <w:szCs w:val="24"/>
              </w:rPr>
              <w:t xml:space="preserve">Oświadczenie </w:t>
            </w:r>
          </w:p>
        </w:tc>
        <w:tc>
          <w:tcPr>
            <w:tcW w:w="2692" w:type="pct"/>
          </w:tcPr>
          <w:p w:rsidR="008A5452" w:rsidRPr="003215F2" w:rsidRDefault="008A5452" w:rsidP="00310827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8A5452" w:rsidRDefault="008A5452" w:rsidP="00C038DD">
      <w:pPr>
        <w:suppressAutoHyphens/>
        <w:rPr>
          <w:rFonts w:ascii="Times New Roman" w:hAnsi="Times New Roman"/>
          <w:color w:val="FF0000"/>
          <w:sz w:val="24"/>
          <w:szCs w:val="24"/>
        </w:rPr>
      </w:pPr>
    </w:p>
    <w:p w:rsidR="008A5452" w:rsidRPr="00FA7A88" w:rsidRDefault="008A5452" w:rsidP="00C038DD">
      <w:pPr>
        <w:suppressAutoHyphens/>
        <w:rPr>
          <w:rFonts w:ascii="Times New Roman" w:hAnsi="Times New Roman"/>
          <w:sz w:val="24"/>
          <w:szCs w:val="24"/>
        </w:rPr>
      </w:pPr>
    </w:p>
    <w:p w:rsidR="008A5452" w:rsidRPr="00FA7A88" w:rsidRDefault="008A5452" w:rsidP="00FA7A88">
      <w:pPr>
        <w:suppressAutoHyphens/>
        <w:rPr>
          <w:rFonts w:ascii="Times New Roman" w:hAnsi="Times New Roman"/>
          <w:sz w:val="24"/>
          <w:szCs w:val="24"/>
        </w:rPr>
      </w:pPr>
      <w:r w:rsidRPr="00FA7A88">
        <w:rPr>
          <w:rFonts w:ascii="Times New Roman" w:hAnsi="Times New Roman"/>
          <w:sz w:val="24"/>
          <w:szCs w:val="24"/>
        </w:rPr>
        <w:t>..............................., dn. ...............................</w:t>
      </w:r>
      <w:r w:rsidRPr="00FA7A88">
        <w:rPr>
          <w:rFonts w:ascii="Times New Roman" w:hAnsi="Times New Roman"/>
          <w:sz w:val="24"/>
          <w:szCs w:val="24"/>
        </w:rPr>
        <w:tab/>
      </w:r>
      <w:r w:rsidRPr="00FA7A88">
        <w:rPr>
          <w:rFonts w:ascii="Times New Roman" w:hAnsi="Times New Roman"/>
          <w:sz w:val="24"/>
          <w:szCs w:val="24"/>
        </w:rPr>
        <w:tab/>
        <w:t>....................................................................</w:t>
      </w:r>
    </w:p>
    <w:p w:rsidR="008A5452" w:rsidRPr="00FA7A88" w:rsidRDefault="008A5452" w:rsidP="00FA7A88">
      <w:pPr>
        <w:suppressAutoHyphens/>
        <w:ind w:left="4962"/>
        <w:jc w:val="center"/>
        <w:rPr>
          <w:rFonts w:ascii="Times New Roman" w:hAnsi="Times New Roman"/>
          <w:sz w:val="20"/>
        </w:rPr>
      </w:pPr>
      <w:r w:rsidRPr="00FA7A88">
        <w:rPr>
          <w:rFonts w:ascii="Times New Roman" w:hAnsi="Times New Roman"/>
          <w:sz w:val="20"/>
        </w:rPr>
        <w:t>(podpis(y) osób uprawnionych do reprezentacji wykonawcy, w przypadku oferty wspólnej- podpis pełnomocnika wykonawców)</w:t>
      </w:r>
    </w:p>
    <w:p w:rsidR="008A5452" w:rsidRPr="00FA7A88" w:rsidRDefault="008A5452" w:rsidP="00FA7A88">
      <w:pPr>
        <w:suppressAutoHyphens/>
        <w:ind w:left="4962"/>
        <w:jc w:val="center"/>
        <w:rPr>
          <w:rFonts w:ascii="Times New Roman" w:hAnsi="Times New Roman"/>
          <w:color w:val="FF0000"/>
          <w:sz w:val="20"/>
        </w:rPr>
      </w:pPr>
    </w:p>
    <w:sectPr w:rsidR="008A5452" w:rsidRPr="00FA7A88" w:rsidSect="00C67F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25"/>
    <w:multiLevelType w:val="multilevel"/>
    <w:tmpl w:val="9DD2EC2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">
    <w:nsid w:val="003A57F7"/>
    <w:multiLevelType w:val="hybridMultilevel"/>
    <w:tmpl w:val="67882492"/>
    <w:lvl w:ilvl="0" w:tplc="F97A45B8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5546E38"/>
    <w:multiLevelType w:val="hybridMultilevel"/>
    <w:tmpl w:val="89445F0E"/>
    <w:lvl w:ilvl="0" w:tplc="0415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6FD2DE3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80D4194"/>
    <w:multiLevelType w:val="hybridMultilevel"/>
    <w:tmpl w:val="1A82389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88F29FB"/>
    <w:multiLevelType w:val="hybridMultilevel"/>
    <w:tmpl w:val="D9B6D6BE"/>
    <w:lvl w:ilvl="0" w:tplc="17A6842A">
      <w:start w:val="4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8923668"/>
    <w:multiLevelType w:val="hybridMultilevel"/>
    <w:tmpl w:val="766ECAC2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111ED9"/>
    <w:multiLevelType w:val="multilevel"/>
    <w:tmpl w:val="2466A632"/>
    <w:name w:val="WW8Num375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9">
    <w:nsid w:val="2B174DEC"/>
    <w:multiLevelType w:val="hybridMultilevel"/>
    <w:tmpl w:val="685E42BA"/>
    <w:lvl w:ilvl="0" w:tplc="0E20209A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D35754E"/>
    <w:multiLevelType w:val="hybridMultilevel"/>
    <w:tmpl w:val="00283D1A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5065534">
      <w:start w:val="5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ahoma" w:eastAsia="Times New Roman" w:hAnsi="Tahoma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2D7933F5"/>
    <w:multiLevelType w:val="hybridMultilevel"/>
    <w:tmpl w:val="E68E7CA8"/>
    <w:lvl w:ilvl="0" w:tplc="E7E025D0">
      <w:start w:val="1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38055D19"/>
    <w:multiLevelType w:val="hybridMultilevel"/>
    <w:tmpl w:val="97B8D75A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88033EA"/>
    <w:multiLevelType w:val="hybridMultilevel"/>
    <w:tmpl w:val="AF1EA47C"/>
    <w:lvl w:ilvl="0" w:tplc="4C9EBDF4">
      <w:start w:val="5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4">
    <w:nsid w:val="44A40EE1"/>
    <w:multiLevelType w:val="hybridMultilevel"/>
    <w:tmpl w:val="685E42BA"/>
    <w:lvl w:ilvl="0" w:tplc="0E20209A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71001F8"/>
    <w:multiLevelType w:val="hybridMultilevel"/>
    <w:tmpl w:val="F1F62EA2"/>
    <w:lvl w:ilvl="0" w:tplc="B73C253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BD74940"/>
    <w:multiLevelType w:val="hybridMultilevel"/>
    <w:tmpl w:val="B1BAA8DA"/>
    <w:lvl w:ilvl="0" w:tplc="4AD421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F15075"/>
    <w:multiLevelType w:val="hybridMultilevel"/>
    <w:tmpl w:val="B2ECA1D2"/>
    <w:name w:val="WW8Num372"/>
    <w:lvl w:ilvl="0" w:tplc="A6987F5A">
      <w:start w:val="11"/>
      <w:numFmt w:val="decimal"/>
      <w:lvlText w:val="%1."/>
      <w:lvlJc w:val="left"/>
      <w:pPr>
        <w:ind w:left="360" w:hanging="360"/>
      </w:pPr>
      <w:rPr>
        <w:rFonts w:ascii="Arial Narrow" w:hAnsi="Arial Narrow" w:cs="Times New Roman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>
    <w:nsid w:val="4F0B1F9A"/>
    <w:multiLevelType w:val="hybridMultilevel"/>
    <w:tmpl w:val="D31C877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2695C67"/>
    <w:multiLevelType w:val="hybridMultilevel"/>
    <w:tmpl w:val="80F83244"/>
    <w:lvl w:ilvl="0" w:tplc="F97A45B8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5A72052F"/>
    <w:multiLevelType w:val="hybridMultilevel"/>
    <w:tmpl w:val="723A98A0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B410F1A"/>
    <w:multiLevelType w:val="hybridMultilevel"/>
    <w:tmpl w:val="034CD368"/>
    <w:lvl w:ilvl="0" w:tplc="C85E6A2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C5D2E25"/>
    <w:multiLevelType w:val="hybridMultilevel"/>
    <w:tmpl w:val="685E42BA"/>
    <w:lvl w:ilvl="0" w:tplc="0E20209A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4210C5D"/>
    <w:multiLevelType w:val="hybridMultilevel"/>
    <w:tmpl w:val="F2B24A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ADE220E"/>
    <w:multiLevelType w:val="hybridMultilevel"/>
    <w:tmpl w:val="F3324FAA"/>
    <w:lvl w:ilvl="0" w:tplc="97ECA7C2">
      <w:start w:val="3"/>
      <w:numFmt w:val="decimal"/>
      <w:lvlText w:val="%1."/>
      <w:lvlJc w:val="left"/>
      <w:pPr>
        <w:ind w:left="720" w:hanging="360"/>
      </w:pPr>
      <w:rPr>
        <w:rFonts w:ascii="Arial Narrow" w:hAnsi="Arial Narrow" w:cs="Times New Roman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699260D"/>
    <w:multiLevelType w:val="hybridMultilevel"/>
    <w:tmpl w:val="F972449E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F0231F7"/>
    <w:multiLevelType w:val="hybridMultilevel"/>
    <w:tmpl w:val="3FDA01AE"/>
    <w:lvl w:ilvl="0" w:tplc="525CF5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15"/>
  </w:num>
  <w:num w:numId="5">
    <w:abstractNumId w:val="5"/>
  </w:num>
  <w:num w:numId="6">
    <w:abstractNumId w:val="12"/>
  </w:num>
  <w:num w:numId="7">
    <w:abstractNumId w:val="20"/>
  </w:num>
  <w:num w:numId="8">
    <w:abstractNumId w:val="1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"/>
  </w:num>
  <w:num w:numId="13">
    <w:abstractNumId w:val="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7"/>
  </w:num>
  <w:num w:numId="16">
    <w:abstractNumId w:val="16"/>
  </w:num>
  <w:num w:numId="17">
    <w:abstractNumId w:val="13"/>
  </w:num>
  <w:num w:numId="18">
    <w:abstractNumId w:val="19"/>
  </w:num>
  <w:num w:numId="19">
    <w:abstractNumId w:val="3"/>
  </w:num>
  <w:num w:numId="20">
    <w:abstractNumId w:val="24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</w:num>
  <w:num w:numId="23">
    <w:abstractNumId w:val="14"/>
  </w:num>
  <w:num w:numId="24">
    <w:abstractNumId w:val="18"/>
  </w:num>
  <w:num w:numId="25">
    <w:abstractNumId w:val="0"/>
  </w:num>
  <w:num w:numId="26">
    <w:abstractNumId w:val="26"/>
  </w:num>
  <w:num w:numId="27">
    <w:abstractNumId w:val="1"/>
  </w:num>
  <w:num w:numId="28">
    <w:abstractNumId w:val="17"/>
  </w:num>
  <w:num w:numId="29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5B4F"/>
    <w:rsid w:val="0001544A"/>
    <w:rsid w:val="00042755"/>
    <w:rsid w:val="00083579"/>
    <w:rsid w:val="000C355D"/>
    <w:rsid w:val="000D7361"/>
    <w:rsid w:val="000E0A44"/>
    <w:rsid w:val="0013738A"/>
    <w:rsid w:val="001C4A1D"/>
    <w:rsid w:val="001D2B07"/>
    <w:rsid w:val="002442A5"/>
    <w:rsid w:val="002544DF"/>
    <w:rsid w:val="002601C5"/>
    <w:rsid w:val="0029653A"/>
    <w:rsid w:val="002A4D89"/>
    <w:rsid w:val="002A6E0E"/>
    <w:rsid w:val="003013BB"/>
    <w:rsid w:val="00310827"/>
    <w:rsid w:val="00313B53"/>
    <w:rsid w:val="003215F2"/>
    <w:rsid w:val="003774F4"/>
    <w:rsid w:val="0039652B"/>
    <w:rsid w:val="003D3C55"/>
    <w:rsid w:val="00440E74"/>
    <w:rsid w:val="00447190"/>
    <w:rsid w:val="00471622"/>
    <w:rsid w:val="004A5475"/>
    <w:rsid w:val="004E1F36"/>
    <w:rsid w:val="005C19AB"/>
    <w:rsid w:val="005E0D5B"/>
    <w:rsid w:val="00640008"/>
    <w:rsid w:val="00675175"/>
    <w:rsid w:val="00682A69"/>
    <w:rsid w:val="00685A95"/>
    <w:rsid w:val="006938E4"/>
    <w:rsid w:val="006E47BA"/>
    <w:rsid w:val="00706E61"/>
    <w:rsid w:val="007242D1"/>
    <w:rsid w:val="00733F8D"/>
    <w:rsid w:val="00775F02"/>
    <w:rsid w:val="00782D46"/>
    <w:rsid w:val="007B5A2E"/>
    <w:rsid w:val="00824C87"/>
    <w:rsid w:val="00860009"/>
    <w:rsid w:val="0087390E"/>
    <w:rsid w:val="00893B3A"/>
    <w:rsid w:val="00897394"/>
    <w:rsid w:val="008A5452"/>
    <w:rsid w:val="008B457E"/>
    <w:rsid w:val="008C5D53"/>
    <w:rsid w:val="008D07F0"/>
    <w:rsid w:val="008D288C"/>
    <w:rsid w:val="008F6BE3"/>
    <w:rsid w:val="00904079"/>
    <w:rsid w:val="009157C3"/>
    <w:rsid w:val="009648F7"/>
    <w:rsid w:val="00984806"/>
    <w:rsid w:val="009F3E7E"/>
    <w:rsid w:val="00A60042"/>
    <w:rsid w:val="00A6462A"/>
    <w:rsid w:val="00A73656"/>
    <w:rsid w:val="00AA3961"/>
    <w:rsid w:val="00AD5F0A"/>
    <w:rsid w:val="00B003D9"/>
    <w:rsid w:val="00B5678A"/>
    <w:rsid w:val="00B6622A"/>
    <w:rsid w:val="00BA0A8B"/>
    <w:rsid w:val="00BA15F1"/>
    <w:rsid w:val="00BA46D7"/>
    <w:rsid w:val="00BC2758"/>
    <w:rsid w:val="00BD20D3"/>
    <w:rsid w:val="00BD2B2C"/>
    <w:rsid w:val="00BD541F"/>
    <w:rsid w:val="00BF60CE"/>
    <w:rsid w:val="00C038DD"/>
    <w:rsid w:val="00C5325A"/>
    <w:rsid w:val="00C67F29"/>
    <w:rsid w:val="00C72F3C"/>
    <w:rsid w:val="00CA5487"/>
    <w:rsid w:val="00CC3E77"/>
    <w:rsid w:val="00CE0F9C"/>
    <w:rsid w:val="00D0177C"/>
    <w:rsid w:val="00D15E45"/>
    <w:rsid w:val="00D30D65"/>
    <w:rsid w:val="00D52BAB"/>
    <w:rsid w:val="00D74A9D"/>
    <w:rsid w:val="00DF152B"/>
    <w:rsid w:val="00E05B4F"/>
    <w:rsid w:val="00E11850"/>
    <w:rsid w:val="00E15808"/>
    <w:rsid w:val="00E324CB"/>
    <w:rsid w:val="00E8563D"/>
    <w:rsid w:val="00E918EF"/>
    <w:rsid w:val="00EA7C20"/>
    <w:rsid w:val="00ED5FB2"/>
    <w:rsid w:val="00EE67AA"/>
    <w:rsid w:val="00EF20E4"/>
    <w:rsid w:val="00EF23F2"/>
    <w:rsid w:val="00F12754"/>
    <w:rsid w:val="00F37245"/>
    <w:rsid w:val="00F375FE"/>
    <w:rsid w:val="00F46546"/>
    <w:rsid w:val="00F66306"/>
    <w:rsid w:val="00F92AAC"/>
    <w:rsid w:val="00F97090"/>
    <w:rsid w:val="00FA313B"/>
    <w:rsid w:val="00FA7A88"/>
    <w:rsid w:val="00FD26C1"/>
    <w:rsid w:val="00FE50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B4F"/>
    <w:rPr>
      <w:rFonts w:ascii="Arial Narrow" w:eastAsia="Times New Roman" w:hAnsi="Arial Narrow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A5487"/>
    <w:pPr>
      <w:keepNext/>
      <w:tabs>
        <w:tab w:val="left" w:pos="993"/>
        <w:tab w:val="left" w:pos="1276"/>
        <w:tab w:val="num" w:pos="2340"/>
      </w:tabs>
      <w:suppressAutoHyphens/>
      <w:ind w:left="750" w:hanging="360"/>
      <w:jc w:val="center"/>
      <w:outlineLvl w:val="2"/>
    </w:pPr>
    <w:rPr>
      <w:rFonts w:ascii="Times New Roman" w:hAnsi="Times New Roman"/>
      <w:b/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CA5487"/>
    <w:pPr>
      <w:keepNext/>
      <w:suppressAutoHyphens/>
      <w:ind w:left="4956"/>
      <w:jc w:val="right"/>
      <w:outlineLvl w:val="7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CA5487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CA5487"/>
    <w:rPr>
      <w:rFonts w:ascii="Times New Roman" w:hAnsi="Times New Roman" w:cs="Times New Roman"/>
      <w:b/>
      <w:sz w:val="20"/>
      <w:szCs w:val="20"/>
      <w:lang w:eastAsia="pl-PL"/>
    </w:rPr>
  </w:style>
  <w:style w:type="paragraph" w:customStyle="1" w:styleId="Tabelapozycja">
    <w:name w:val="Tabela pozycja"/>
    <w:basedOn w:val="Normal"/>
    <w:uiPriority w:val="99"/>
    <w:rsid w:val="00E05B4F"/>
    <w:rPr>
      <w:rFonts w:ascii="Arial" w:eastAsia="Calibri" w:hAnsi="Arial"/>
    </w:rPr>
  </w:style>
  <w:style w:type="character" w:styleId="Hyperlink">
    <w:name w:val="Hyperlink"/>
    <w:basedOn w:val="DefaultParagraphFont"/>
    <w:uiPriority w:val="99"/>
    <w:rsid w:val="00E05B4F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05B4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rsid w:val="00E918EF"/>
    <w:rPr>
      <w:rFonts w:cs="Times New Roman"/>
      <w:color w:val="954F72"/>
      <w:u w:val="single"/>
    </w:rPr>
  </w:style>
  <w:style w:type="paragraph" w:customStyle="1" w:styleId="pkt">
    <w:name w:val="pkt"/>
    <w:basedOn w:val="Normal"/>
    <w:uiPriority w:val="99"/>
    <w:rsid w:val="00313B53"/>
    <w:pPr>
      <w:suppressAutoHyphens/>
      <w:spacing w:before="60" w:after="60"/>
      <w:ind w:left="851" w:hanging="295"/>
      <w:jc w:val="both"/>
    </w:pPr>
    <w:rPr>
      <w:rFonts w:ascii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rsid w:val="00CA5487"/>
    <w:pPr>
      <w:tabs>
        <w:tab w:val="center" w:pos="4536"/>
        <w:tab w:val="right" w:pos="9072"/>
      </w:tabs>
      <w:suppressAutoHyphens/>
    </w:pPr>
    <w:rPr>
      <w:rFonts w:ascii="Times New Roman" w:hAnsi="Times New Roman"/>
      <w:sz w:val="20"/>
      <w:lang w:eastAsia="ar-SA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A5487"/>
    <w:rPr>
      <w:rFonts w:ascii="Times New Roman" w:hAnsi="Times New Roman" w:cs="Times New Roman"/>
      <w:sz w:val="20"/>
      <w:szCs w:val="20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543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99</TotalTime>
  <Pages>6</Pages>
  <Words>1104</Words>
  <Characters>6625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lbojanow</dc:creator>
  <cp:keywords/>
  <dc:description/>
  <cp:lastModifiedBy>bszczepanska</cp:lastModifiedBy>
  <cp:revision>16</cp:revision>
  <cp:lastPrinted>2016-06-16T09:58:00Z</cp:lastPrinted>
  <dcterms:created xsi:type="dcterms:W3CDTF">2016-08-26T10:15:00Z</dcterms:created>
  <dcterms:modified xsi:type="dcterms:W3CDTF">2016-11-03T10:10:00Z</dcterms:modified>
</cp:coreProperties>
</file>