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A6B" w:rsidRPr="00E91780" w:rsidRDefault="00575A6B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>Załącznik nr 2 do siwz</w:t>
      </w:r>
    </w:p>
    <w:p w:rsidR="00575A6B" w:rsidRPr="00E91780" w:rsidRDefault="00575A6B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...............................................</w:t>
      </w:r>
    </w:p>
    <w:p w:rsidR="00575A6B" w:rsidRPr="00E91780" w:rsidRDefault="00575A6B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575A6B" w:rsidRPr="00E91780" w:rsidRDefault="00575A6B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75A6B" w:rsidRDefault="00575A6B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5A6B" w:rsidRDefault="00575A6B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5A6B" w:rsidRDefault="00575A6B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5A6B" w:rsidRPr="00E91780" w:rsidRDefault="00575A6B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DO WYKLUCZEWNIA</w:t>
      </w:r>
    </w:p>
    <w:p w:rsidR="00575A6B" w:rsidRPr="00E91780" w:rsidRDefault="00575A6B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575A6B" w:rsidRPr="00E91780" w:rsidRDefault="00575A6B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5A6B" w:rsidRPr="00E91780" w:rsidRDefault="00575A6B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5A6B" w:rsidRPr="00E91780" w:rsidRDefault="00575A6B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A6B" w:rsidRPr="00E91780" w:rsidRDefault="00575A6B" w:rsidP="006A0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575A6B" w:rsidRPr="00E91780" w:rsidRDefault="00575A6B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5A6B" w:rsidRPr="00E91780" w:rsidRDefault="00575A6B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działając w imieniu i na rzecz : …………………………………………………………………</w:t>
      </w:r>
    </w:p>
    <w:p w:rsidR="00575A6B" w:rsidRPr="00E91780" w:rsidRDefault="00575A6B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A6B" w:rsidRPr="00E91780" w:rsidRDefault="00575A6B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575A6B" w:rsidRPr="00E91780" w:rsidRDefault="00575A6B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575A6B" w:rsidRPr="00E91780" w:rsidRDefault="00575A6B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5A6B" w:rsidRPr="00E91780" w:rsidRDefault="00575A6B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575A6B" w:rsidRPr="00E91780" w:rsidRDefault="00575A6B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575A6B" w:rsidRPr="00E91780" w:rsidRDefault="00575A6B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575A6B" w:rsidRDefault="00575A6B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w odpowiedzi na ogłoszenie o przetargu nieograniczonym na:</w:t>
      </w:r>
    </w:p>
    <w:p w:rsidR="00575A6B" w:rsidRPr="00E91780" w:rsidRDefault="00575A6B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A6B" w:rsidRPr="00AB0C4F" w:rsidRDefault="00575A6B" w:rsidP="00AB0C4F">
      <w:pPr>
        <w:pStyle w:val="BodyText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B0C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Pr="00AB0C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bezgotówkowe tankowanie benzyny bezołowiowej Pb – 95, oleju napędowego oraz gazu płynnego LPG na stacjach benzynowych wykonawcy przez samochody Miejskiego Ośrodka Pomocy Rodzinie w Szczecinie</w:t>
      </w:r>
      <w:r w:rsidRPr="00AB0C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</w:p>
    <w:p w:rsidR="00575A6B" w:rsidRDefault="00575A6B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575A6B" w:rsidRPr="00E91780" w:rsidRDefault="00575A6B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75A6B" w:rsidRPr="007818B6" w:rsidRDefault="00575A6B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575A6B" w:rsidRDefault="00575A6B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A6B" w:rsidRDefault="00575A6B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A6B" w:rsidRDefault="00575A6B" w:rsidP="0033535A">
      <w:pPr>
        <w:pStyle w:val="BodyText"/>
        <w:ind w:firstLine="360"/>
        <w:jc w:val="both"/>
        <w:rPr>
          <w:sz w:val="24"/>
          <w:szCs w:val="24"/>
        </w:rPr>
      </w:pPr>
    </w:p>
    <w:p w:rsidR="00575A6B" w:rsidRPr="0027579F" w:rsidRDefault="00575A6B" w:rsidP="0033535A">
      <w:pPr>
        <w:pStyle w:val="BodyText"/>
        <w:ind w:firstLine="360"/>
        <w:jc w:val="both"/>
        <w:rPr>
          <w:sz w:val="24"/>
          <w:szCs w:val="24"/>
        </w:rPr>
      </w:pPr>
    </w:p>
    <w:p w:rsidR="00575A6B" w:rsidRDefault="00575A6B" w:rsidP="0033535A">
      <w:pPr>
        <w:tabs>
          <w:tab w:val="num" w:pos="709"/>
        </w:tabs>
        <w:ind w:left="709" w:hanging="283"/>
      </w:pPr>
    </w:p>
    <w:p w:rsidR="00575A6B" w:rsidRPr="0033535A" w:rsidRDefault="00575A6B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575A6B" w:rsidRDefault="00575A6B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575A6B" w:rsidRPr="0033535A" w:rsidRDefault="00575A6B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575A6B" w:rsidRPr="0033535A" w:rsidRDefault="00575A6B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575A6B" w:rsidRPr="00E91780" w:rsidRDefault="00575A6B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575A6B" w:rsidRDefault="00575A6B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5A6B" w:rsidRPr="00E91780" w:rsidRDefault="00575A6B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75A6B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A6B" w:rsidRDefault="00575A6B" w:rsidP="0038231F">
      <w:pPr>
        <w:spacing w:after="0" w:line="240" w:lineRule="auto"/>
      </w:pPr>
      <w:r>
        <w:separator/>
      </w:r>
    </w:p>
  </w:endnote>
  <w:endnote w:type="continuationSeparator" w:id="1">
    <w:p w:rsidR="00575A6B" w:rsidRDefault="00575A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6B" w:rsidRPr="0027560C" w:rsidRDefault="00575A6B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575A6B" w:rsidRDefault="00575A6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A6B" w:rsidRDefault="00575A6B" w:rsidP="0038231F">
      <w:pPr>
        <w:spacing w:after="0" w:line="240" w:lineRule="auto"/>
      </w:pPr>
      <w:r>
        <w:separator/>
      </w:r>
    </w:p>
  </w:footnote>
  <w:footnote w:type="continuationSeparator" w:id="1">
    <w:p w:rsidR="00575A6B" w:rsidRDefault="00575A6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75A6B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09D8"/>
    <w:rsid w:val="006A52B6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8082E"/>
    <w:rsid w:val="00AB0C4F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A5089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611CD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</w:style>
  <w:style w:type="character" w:styleId="CommentReference">
    <w:name w:val="annotation reference"/>
    <w:basedOn w:val="DefaultParagraphFont"/>
    <w:uiPriority w:val="99"/>
    <w:semiHidden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</w:style>
  <w:style w:type="paragraph" w:styleId="BodyText3">
    <w:name w:val="Body Text 3"/>
    <w:basedOn w:val="Normal"/>
    <w:link w:val="BodyText3Char"/>
    <w:uiPriority w:val="99"/>
    <w:rsid w:val="00D633F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68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211</Words>
  <Characters>1272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abargiel</cp:lastModifiedBy>
  <cp:revision>3</cp:revision>
  <cp:lastPrinted>2016-07-26T08:32:00Z</cp:lastPrinted>
  <dcterms:created xsi:type="dcterms:W3CDTF">2016-10-18T13:49:00Z</dcterms:created>
  <dcterms:modified xsi:type="dcterms:W3CDTF">2016-10-26T11:53:00Z</dcterms:modified>
</cp:coreProperties>
</file>