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D1F" w:rsidRPr="00E91780" w:rsidRDefault="00133D1F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133D1F" w:rsidRPr="00E91780" w:rsidRDefault="00133D1F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133D1F" w:rsidRPr="00E91780" w:rsidRDefault="00133D1F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3D1F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133D1F" w:rsidRPr="00E91780" w:rsidRDefault="00133D1F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133D1F" w:rsidRPr="00E91780" w:rsidRDefault="00133D1F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133D1F" w:rsidRPr="00E91780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Pr="00372DF4" w:rsidRDefault="00133D1F" w:rsidP="00D633FC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372DF4">
        <w:rPr>
          <w:rFonts w:ascii="Times New Roman" w:hAnsi="Times New Roman"/>
          <w:b/>
          <w:sz w:val="24"/>
          <w:szCs w:val="24"/>
        </w:rPr>
        <w:t>„</w:t>
      </w:r>
      <w:r w:rsidRPr="00372DF4">
        <w:rPr>
          <w:rFonts w:ascii="Times New Roman" w:hAnsi="Times New Roman"/>
          <w:b/>
          <w:color w:val="000000"/>
          <w:sz w:val="24"/>
          <w:szCs w:val="24"/>
        </w:rPr>
        <w:t>Zakupu bonów żywnościowych, bonów towarowych oraz bonów towarowych na zakup opału  dla klientów Miejskiego Ośrodka Pomocy Rodzinie w Szczecinie</w:t>
      </w:r>
      <w:r w:rsidRPr="00372DF4">
        <w:rPr>
          <w:rFonts w:ascii="Times New Roman" w:hAnsi="Times New Roman"/>
          <w:b/>
          <w:sz w:val="24"/>
          <w:szCs w:val="24"/>
        </w:rPr>
        <w:t>”</w:t>
      </w:r>
    </w:p>
    <w:p w:rsidR="00133D1F" w:rsidRPr="001B5FD4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1B5FD4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133D1F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133D1F" w:rsidRPr="00E91780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133D1F" w:rsidRPr="007818B6" w:rsidRDefault="00133D1F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133D1F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Default="00133D1F" w:rsidP="0033535A">
      <w:pPr>
        <w:pStyle w:val="BodyText"/>
        <w:ind w:firstLine="360"/>
        <w:jc w:val="both"/>
        <w:rPr>
          <w:sz w:val="24"/>
          <w:szCs w:val="24"/>
        </w:rPr>
      </w:pPr>
    </w:p>
    <w:p w:rsidR="00133D1F" w:rsidRPr="0027579F" w:rsidRDefault="00133D1F" w:rsidP="0033535A">
      <w:pPr>
        <w:pStyle w:val="BodyText"/>
        <w:ind w:firstLine="360"/>
        <w:jc w:val="both"/>
        <w:rPr>
          <w:sz w:val="24"/>
          <w:szCs w:val="24"/>
        </w:rPr>
      </w:pPr>
    </w:p>
    <w:p w:rsidR="00133D1F" w:rsidRDefault="00133D1F" w:rsidP="0033535A">
      <w:pPr>
        <w:tabs>
          <w:tab w:val="num" w:pos="709"/>
        </w:tabs>
        <w:ind w:left="709" w:hanging="283"/>
      </w:pPr>
    </w:p>
    <w:p w:rsidR="00133D1F" w:rsidRPr="0033535A" w:rsidRDefault="00133D1F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133D1F" w:rsidRDefault="00133D1F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133D1F" w:rsidRPr="0033535A" w:rsidRDefault="00133D1F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133D1F" w:rsidRPr="0033535A" w:rsidRDefault="00133D1F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133D1F" w:rsidRPr="00E91780" w:rsidRDefault="00133D1F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133D1F" w:rsidRDefault="00133D1F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133D1F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D1F" w:rsidRDefault="00133D1F" w:rsidP="0038231F">
      <w:pPr>
        <w:spacing w:after="0" w:line="240" w:lineRule="auto"/>
      </w:pPr>
      <w:r>
        <w:separator/>
      </w:r>
    </w:p>
  </w:endnote>
  <w:endnote w:type="continuationSeparator" w:id="0">
    <w:p w:rsidR="00133D1F" w:rsidRDefault="00133D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D1F" w:rsidRPr="0027560C" w:rsidRDefault="00133D1F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33D1F" w:rsidRDefault="00133D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D1F" w:rsidRDefault="00133D1F" w:rsidP="0038231F">
      <w:pPr>
        <w:spacing w:after="0" w:line="240" w:lineRule="auto"/>
      </w:pPr>
      <w:r>
        <w:separator/>
      </w:r>
    </w:p>
  </w:footnote>
  <w:footnote w:type="continuationSeparator" w:id="0">
    <w:p w:rsidR="00133D1F" w:rsidRDefault="00133D1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33D1F"/>
    <w:rsid w:val="001448FB"/>
    <w:rsid w:val="00151F5A"/>
    <w:rsid w:val="001670F2"/>
    <w:rsid w:val="001704E8"/>
    <w:rsid w:val="001807BF"/>
    <w:rsid w:val="00190D6E"/>
    <w:rsid w:val="00193E01"/>
    <w:rsid w:val="001957C5"/>
    <w:rsid w:val="001B5FD4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2DF4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3F1C9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5812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3180"/>
    <w:rsid w:val="009301A2"/>
    <w:rsid w:val="009375EB"/>
    <w:rsid w:val="009469C7"/>
    <w:rsid w:val="00956C26"/>
    <w:rsid w:val="009705DB"/>
    <w:rsid w:val="00975C49"/>
    <w:rsid w:val="00990C51"/>
    <w:rsid w:val="009A397D"/>
    <w:rsid w:val="009B1885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7228"/>
    <w:rsid w:val="00F611CD"/>
    <w:rsid w:val="00FB413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F1C9C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90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205</Words>
  <Characters>1231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bszczepanska</cp:lastModifiedBy>
  <cp:revision>5</cp:revision>
  <cp:lastPrinted>2016-11-30T08:24:00Z</cp:lastPrinted>
  <dcterms:created xsi:type="dcterms:W3CDTF">2016-10-18T13:49:00Z</dcterms:created>
  <dcterms:modified xsi:type="dcterms:W3CDTF">2016-12-16T13:07:00Z</dcterms:modified>
</cp:coreProperties>
</file>