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F38" w:rsidRPr="00E91780" w:rsidRDefault="006E1F38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6E1F38" w:rsidRPr="00E91780" w:rsidRDefault="006E1F38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6E1F38" w:rsidRPr="00E91780" w:rsidRDefault="006E1F38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6E1F38" w:rsidRDefault="006E1F3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E1F38" w:rsidRPr="00E91780" w:rsidRDefault="006E1F3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E1F38" w:rsidRPr="00E91780" w:rsidRDefault="006E1F3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6E1F38" w:rsidRPr="00E91780" w:rsidRDefault="006E1F3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6E1F38" w:rsidRPr="00E91780" w:rsidRDefault="006E1F38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6B2070" w:rsidRDefault="006E1F38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6E1F38" w:rsidRPr="006B2070" w:rsidRDefault="006E1F38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E1F38" w:rsidRPr="006B207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6E1F38" w:rsidRPr="006B207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6B207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E1F38" w:rsidRPr="006B2070" w:rsidRDefault="006E1F3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6E1F38" w:rsidRPr="006B2070" w:rsidRDefault="006E1F3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1F38" w:rsidRPr="006B2070" w:rsidRDefault="006E1F38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E1F38" w:rsidRPr="006B2070" w:rsidRDefault="006E1F38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6E1F38" w:rsidRPr="006B2070" w:rsidRDefault="006E1F38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6E1F38" w:rsidRPr="006B2070" w:rsidRDefault="006E1F3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6E1F38" w:rsidRPr="006B2070" w:rsidRDefault="006E1F3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D22489" w:rsidRDefault="006E1F3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D22489">
        <w:rPr>
          <w:rFonts w:ascii="Times New Roman" w:hAnsi="Times New Roman"/>
          <w:b/>
          <w:color w:val="000000"/>
          <w:sz w:val="24"/>
          <w:szCs w:val="24"/>
        </w:rPr>
        <w:t>Zakupu bonów żywnościowych, bonów towarowych oraz bonów towarowych na zakup opału  dla klientów Miejskiego Ośrodka Pomocy Rodzinie w Szczecinie</w:t>
      </w:r>
      <w:r w:rsidRPr="00D22489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6E1F38" w:rsidRDefault="006E1F3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E1F38" w:rsidRPr="00E91780" w:rsidRDefault="006E1F38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6E1F38" w:rsidRPr="00E91780" w:rsidRDefault="006E1F38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Default="006E1F3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E1F38" w:rsidRDefault="006E1F38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E21677" w:rsidRDefault="006E1F38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6E1F38" w:rsidRPr="00E21677" w:rsidRDefault="006E1F38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6E1F38" w:rsidRPr="00E91780" w:rsidRDefault="006E1F38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1F38" w:rsidRPr="00E91780" w:rsidRDefault="006E1F38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6E1F38" w:rsidRDefault="006E1F3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E1F38" w:rsidRDefault="006E1F3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E1F38" w:rsidRDefault="006E1F3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6E1F38" w:rsidRPr="00596023" w:rsidTr="00A005EC">
        <w:trPr>
          <w:jc w:val="center"/>
        </w:trPr>
        <w:tc>
          <w:tcPr>
            <w:tcW w:w="825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6E1F38" w:rsidRPr="00596023" w:rsidRDefault="006E1F38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6E1F38" w:rsidRPr="00596023" w:rsidTr="00A005EC">
        <w:trPr>
          <w:jc w:val="center"/>
        </w:trPr>
        <w:tc>
          <w:tcPr>
            <w:tcW w:w="825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E1F38" w:rsidRPr="00596023" w:rsidTr="00A005EC">
        <w:trPr>
          <w:jc w:val="center"/>
        </w:trPr>
        <w:tc>
          <w:tcPr>
            <w:tcW w:w="825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6E1F38" w:rsidRPr="00596023" w:rsidRDefault="006E1F38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38" w:rsidRPr="001E30F1" w:rsidRDefault="006E1F38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6E1F38" w:rsidRPr="001E30F1" w:rsidRDefault="006E1F38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6E1F38" w:rsidRDefault="006E1F3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E1F38" w:rsidRPr="00E91780" w:rsidRDefault="006E1F38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6E1F38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F38" w:rsidRDefault="006E1F38" w:rsidP="0038231F">
      <w:pPr>
        <w:spacing w:after="0" w:line="240" w:lineRule="auto"/>
      </w:pPr>
      <w:r>
        <w:separator/>
      </w:r>
    </w:p>
  </w:endnote>
  <w:endnote w:type="continuationSeparator" w:id="0">
    <w:p w:rsidR="006E1F38" w:rsidRDefault="006E1F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38" w:rsidRPr="0027560C" w:rsidRDefault="006E1F38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6E1F38" w:rsidRDefault="006E1F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F38" w:rsidRDefault="006E1F38" w:rsidP="0038231F">
      <w:pPr>
        <w:spacing w:after="0" w:line="240" w:lineRule="auto"/>
      </w:pPr>
      <w:r>
        <w:separator/>
      </w:r>
    </w:p>
  </w:footnote>
  <w:footnote w:type="continuationSeparator" w:id="0">
    <w:p w:rsidR="006E1F38" w:rsidRDefault="006E1F3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6DD8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71BCC"/>
    <w:rsid w:val="005907EF"/>
    <w:rsid w:val="00596023"/>
    <w:rsid w:val="005A73FB"/>
    <w:rsid w:val="005D074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E1F38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14CA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90346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29A3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22489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D074B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350</Words>
  <Characters>2106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bszczepanska</cp:lastModifiedBy>
  <cp:revision>5</cp:revision>
  <cp:lastPrinted>2016-11-30T08:25:00Z</cp:lastPrinted>
  <dcterms:created xsi:type="dcterms:W3CDTF">2016-10-18T13:50:00Z</dcterms:created>
  <dcterms:modified xsi:type="dcterms:W3CDTF">2016-12-16T13:08:00Z</dcterms:modified>
</cp:coreProperties>
</file>