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AA" w:rsidRPr="00E91780" w:rsidRDefault="00DC2FAA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DC2FAA" w:rsidRPr="00E91780" w:rsidRDefault="00DC2FAA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DC2FAA" w:rsidRPr="00E91780" w:rsidRDefault="00DC2FAA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DC2FAA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SPEŁNIANIU WARUNKÓW UDZIAŁU W POSTĘPOWANIU I PODMIOTACH TRZECICH</w:t>
      </w: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DC2FAA" w:rsidRPr="006B2070" w:rsidRDefault="00DC2FAA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DC2FAA" w:rsidRPr="006B207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C2FAA" w:rsidRPr="006B207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DC2FAA" w:rsidRPr="006B207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C2FAA" w:rsidRPr="006B207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DC2FAA" w:rsidRPr="006B2070" w:rsidRDefault="00DC2FAA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DC2FAA" w:rsidRDefault="00DC2FAA" w:rsidP="00925CE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C2FAA" w:rsidRPr="00AF721E" w:rsidRDefault="00DC2FAA" w:rsidP="00925CE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F72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F72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Świadczenie usług przeglądów i napraw samochodów eksploatowanych w Miejskim Ośrodku Pomocy Rodzinie w Szczecinie</w:t>
      </w:r>
      <w:r w:rsidRPr="00AF72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DC2FAA" w:rsidRDefault="00DC2FAA" w:rsidP="00925CE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C2FAA" w:rsidRPr="006B2070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8914CA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C2FAA" w:rsidRPr="00E91780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co następuje: </w:t>
      </w: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DC2FAA" w:rsidRPr="00E91780" w:rsidRDefault="00DC2FAA" w:rsidP="00E9178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21677" w:rsidRDefault="00DC2FAA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C2FAA" w:rsidRPr="00E21677" w:rsidRDefault="00DC2FAA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Pr="00E91780" w:rsidRDefault="00DC2FAA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2FAA" w:rsidRPr="00E91780" w:rsidRDefault="00DC2FAA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91780"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/ci</w:t>
      </w:r>
      <w:r w:rsidRPr="00E91780">
        <w:rPr>
          <w:rFonts w:ascii="Times New Roman" w:hAnsi="Times New Roman" w:cs="Times New Roman"/>
          <w:sz w:val="24"/>
          <w:szCs w:val="24"/>
        </w:rPr>
        <w:t>e):</w:t>
      </w:r>
    </w:p>
    <w:p w:rsidR="00DC2FAA" w:rsidRDefault="00DC2FAA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DC2FAA" w:rsidRPr="00596023">
        <w:trPr>
          <w:jc w:val="center"/>
        </w:trPr>
        <w:tc>
          <w:tcPr>
            <w:tcW w:w="825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57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DC2FAA" w:rsidRPr="00596023" w:rsidRDefault="00DC2FAA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 xml:space="preserve">Wskazanie warunku określonego w Rozdziale V pkt 2, którego dotyczy wsparcie podmiotu trzeciego  </w:t>
            </w:r>
          </w:p>
        </w:tc>
      </w:tr>
      <w:tr w:rsidR="00DC2FAA" w:rsidRPr="00596023">
        <w:trPr>
          <w:jc w:val="center"/>
        </w:trPr>
        <w:tc>
          <w:tcPr>
            <w:tcW w:w="825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57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C2FAA" w:rsidRPr="00596023">
        <w:trPr>
          <w:jc w:val="center"/>
        </w:trPr>
        <w:tc>
          <w:tcPr>
            <w:tcW w:w="825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57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1E30F1" w:rsidRDefault="00DC2FAA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C2FAA" w:rsidRPr="001E30F1" w:rsidRDefault="00DC2FAA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C2FAA" w:rsidRDefault="00DC2FAA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C2FAA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FAA" w:rsidRDefault="00DC2FAA" w:rsidP="0038231F">
      <w:pPr>
        <w:spacing w:after="0" w:line="240" w:lineRule="auto"/>
      </w:pPr>
      <w:r>
        <w:separator/>
      </w:r>
    </w:p>
  </w:endnote>
  <w:endnote w:type="continuationSeparator" w:id="1">
    <w:p w:rsidR="00DC2FAA" w:rsidRDefault="00DC2F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AA" w:rsidRPr="0027560C" w:rsidRDefault="00DC2FAA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DC2FAA" w:rsidRDefault="00DC2F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FAA" w:rsidRDefault="00DC2FAA" w:rsidP="0038231F">
      <w:pPr>
        <w:spacing w:after="0" w:line="240" w:lineRule="auto"/>
      </w:pPr>
      <w:r>
        <w:separator/>
      </w:r>
    </w:p>
  </w:footnote>
  <w:footnote w:type="continuationSeparator" w:id="1">
    <w:p w:rsidR="00DC2FAA" w:rsidRDefault="00DC2FA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04CF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4560"/>
    <w:rsid w:val="0027560C"/>
    <w:rsid w:val="00287BCD"/>
    <w:rsid w:val="002B31B5"/>
    <w:rsid w:val="002C42F8"/>
    <w:rsid w:val="002C4948"/>
    <w:rsid w:val="002E641A"/>
    <w:rsid w:val="00300674"/>
    <w:rsid w:val="00304292"/>
    <w:rsid w:val="00306DD8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074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14CA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25CE6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1B3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AF721E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29A3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971D7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2FAA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1ED"/>
    <w:rsid w:val="00F31248"/>
    <w:rsid w:val="00F33AC3"/>
    <w:rsid w:val="00F356C7"/>
    <w:rsid w:val="00F365F2"/>
    <w:rsid w:val="00F54680"/>
    <w:rsid w:val="00F800A3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D074B"/>
    <w:rPr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2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346</Words>
  <Characters>2082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abargiel</cp:lastModifiedBy>
  <cp:revision>3</cp:revision>
  <cp:lastPrinted>2016-11-30T08:25:00Z</cp:lastPrinted>
  <dcterms:created xsi:type="dcterms:W3CDTF">2016-12-09T10:28:00Z</dcterms:created>
  <dcterms:modified xsi:type="dcterms:W3CDTF">2016-12-09T10:32:00Z</dcterms:modified>
</cp:coreProperties>
</file>