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4B3" w:rsidRPr="00E91780" w:rsidRDefault="000264B3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>Załącznik nr 2 do siwz</w:t>
      </w:r>
    </w:p>
    <w:p w:rsidR="000264B3" w:rsidRPr="00E91780" w:rsidRDefault="000264B3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...............................................</w:t>
      </w:r>
    </w:p>
    <w:p w:rsidR="000264B3" w:rsidRPr="00E91780" w:rsidRDefault="000264B3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:rsidR="000264B3" w:rsidRPr="00E91780" w:rsidRDefault="000264B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0264B3" w:rsidRDefault="000264B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264B3" w:rsidRDefault="000264B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264B3" w:rsidRDefault="000264B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264B3" w:rsidRPr="00E91780" w:rsidRDefault="000264B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OŚWIADCZENIE WYKONAWCY</w:t>
      </w:r>
      <w:r>
        <w:rPr>
          <w:rFonts w:ascii="Times New Roman" w:hAnsi="Times New Roman"/>
          <w:b/>
          <w:sz w:val="24"/>
          <w:szCs w:val="24"/>
        </w:rPr>
        <w:t xml:space="preserve"> O BRAKU PODSTAW DO WYKLUCZEWNIA</w:t>
      </w:r>
    </w:p>
    <w:p w:rsidR="000264B3" w:rsidRPr="00E91780" w:rsidRDefault="000264B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(składane na podstawie art. 25a ust. 1 ustawy)  </w:t>
      </w:r>
    </w:p>
    <w:p w:rsidR="000264B3" w:rsidRPr="00E91780" w:rsidRDefault="000264B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264B3" w:rsidRPr="00E91780" w:rsidRDefault="000264B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264B3" w:rsidRPr="00E91780" w:rsidRDefault="000264B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64B3" w:rsidRPr="00E91780" w:rsidRDefault="000264B3" w:rsidP="006A09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</w:t>
      </w:r>
    </w:p>
    <w:p w:rsidR="000264B3" w:rsidRPr="00E91780" w:rsidRDefault="000264B3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264B3" w:rsidRPr="00E91780" w:rsidRDefault="000264B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:rsidR="000264B3" w:rsidRPr="00E91780" w:rsidRDefault="000264B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64B3" w:rsidRPr="00E91780" w:rsidRDefault="000264B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264B3" w:rsidRPr="00E91780" w:rsidRDefault="000264B3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(pełna nazwa wykonawcy)</w:t>
      </w:r>
    </w:p>
    <w:p w:rsidR="000264B3" w:rsidRPr="00E91780" w:rsidRDefault="000264B3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64B3" w:rsidRPr="00E91780" w:rsidRDefault="000264B3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264B3" w:rsidRPr="00E91780" w:rsidRDefault="000264B3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(adres siedziby wykonawcy)</w:t>
      </w:r>
    </w:p>
    <w:p w:rsidR="000264B3" w:rsidRPr="00E91780" w:rsidRDefault="000264B3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:rsidR="000264B3" w:rsidRPr="00E91780" w:rsidRDefault="000264B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w odpowiedzi na ogłoszenie o przetargu nieograniczonym na:</w:t>
      </w:r>
    </w:p>
    <w:p w:rsidR="000264B3" w:rsidRPr="00E91780" w:rsidRDefault="000264B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64B3" w:rsidRPr="00E71300" w:rsidRDefault="000264B3" w:rsidP="00E917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71300">
        <w:rPr>
          <w:rFonts w:ascii="Times New Roman" w:hAnsi="Times New Roman"/>
          <w:b/>
          <w:bCs/>
          <w:snapToGrid w:val="0"/>
          <w:sz w:val="24"/>
          <w:szCs w:val="24"/>
        </w:rPr>
        <w:t>„</w:t>
      </w:r>
      <w:r w:rsidRPr="00E71300">
        <w:rPr>
          <w:rFonts w:ascii="Times New Roman" w:hAnsi="Times New Roman"/>
          <w:b/>
          <w:bCs/>
          <w:color w:val="000000"/>
          <w:sz w:val="24"/>
          <w:szCs w:val="24"/>
        </w:rPr>
        <w:t>dostawę pojazdu do przewozu osób niepełnosprawnych poruszających się na wózkach inwalidzkich na potrzeby Miejskiego Ośrodka Pomocy Rodzinie w Szczecinie</w:t>
      </w:r>
      <w:r w:rsidRPr="00E71300">
        <w:rPr>
          <w:rFonts w:ascii="Times New Roman" w:hAnsi="Times New Roman"/>
          <w:b/>
          <w:sz w:val="24"/>
          <w:szCs w:val="24"/>
        </w:rPr>
        <w:t>”</w:t>
      </w:r>
    </w:p>
    <w:p w:rsidR="000264B3" w:rsidRPr="00E71300" w:rsidRDefault="000264B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E71300">
        <w:rPr>
          <w:rFonts w:ascii="Times New Roman" w:hAnsi="Times New Roman"/>
          <w:b/>
          <w:bCs/>
          <w:snapToGrid w:val="0"/>
          <w:sz w:val="24"/>
          <w:szCs w:val="24"/>
        </w:rPr>
        <w:t xml:space="preserve"> </w:t>
      </w:r>
    </w:p>
    <w:p w:rsidR="000264B3" w:rsidRDefault="000264B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</w:p>
    <w:p w:rsidR="000264B3" w:rsidRPr="00E91780" w:rsidRDefault="000264B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</w:p>
    <w:p w:rsidR="000264B3" w:rsidRPr="007818B6" w:rsidRDefault="000264B3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818B6">
        <w:rPr>
          <w:rFonts w:ascii="Times New Roman" w:hAnsi="Times New Roman"/>
          <w:b/>
          <w:bCs/>
          <w:sz w:val="24"/>
          <w:szCs w:val="24"/>
        </w:rPr>
        <w:t xml:space="preserve">oświadczam(my), </w:t>
      </w:r>
      <w:r w:rsidRPr="007818B6">
        <w:rPr>
          <w:rFonts w:ascii="Times New Roman" w:hAnsi="Times New Roman"/>
          <w:b/>
          <w:sz w:val="24"/>
          <w:szCs w:val="24"/>
        </w:rPr>
        <w:t xml:space="preserve">że w stosunku do wykonawcy, którego reprezentuję/jemy nie zachodzą podstawy wykluczenia z postępowania w sytuacjach określonych w Rozdziale V pkt 1 specyfikacji istotnych warunków zamówienia. </w:t>
      </w:r>
    </w:p>
    <w:p w:rsidR="000264B3" w:rsidRDefault="000264B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64B3" w:rsidRDefault="000264B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64B3" w:rsidRDefault="000264B3" w:rsidP="0033535A">
      <w:pPr>
        <w:pStyle w:val="BodyText"/>
        <w:ind w:firstLine="360"/>
        <w:jc w:val="both"/>
        <w:rPr>
          <w:sz w:val="24"/>
          <w:szCs w:val="24"/>
        </w:rPr>
      </w:pPr>
    </w:p>
    <w:p w:rsidR="000264B3" w:rsidRPr="0027579F" w:rsidRDefault="000264B3" w:rsidP="0033535A">
      <w:pPr>
        <w:pStyle w:val="BodyText"/>
        <w:ind w:firstLine="360"/>
        <w:jc w:val="both"/>
        <w:rPr>
          <w:sz w:val="24"/>
          <w:szCs w:val="24"/>
        </w:rPr>
      </w:pPr>
    </w:p>
    <w:p w:rsidR="000264B3" w:rsidRDefault="000264B3" w:rsidP="0033535A">
      <w:pPr>
        <w:tabs>
          <w:tab w:val="num" w:pos="709"/>
        </w:tabs>
        <w:ind w:left="709" w:hanging="283"/>
      </w:pPr>
    </w:p>
    <w:p w:rsidR="000264B3" w:rsidRPr="0033535A" w:rsidRDefault="000264B3" w:rsidP="003353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/>
          <w:sz w:val="24"/>
          <w:szCs w:val="24"/>
        </w:rPr>
        <w:t>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3535A">
        <w:rPr>
          <w:rFonts w:ascii="Times New Roman" w:hAnsi="Times New Roman"/>
          <w:sz w:val="24"/>
          <w:szCs w:val="24"/>
        </w:rPr>
        <w:t>..................................................................</w:t>
      </w:r>
    </w:p>
    <w:p w:rsidR="000264B3" w:rsidRDefault="000264B3" w:rsidP="0033535A">
      <w:pPr>
        <w:pStyle w:val="BodyTextIndent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0264B3" w:rsidRPr="0033535A" w:rsidRDefault="000264B3" w:rsidP="00CC7DF2">
      <w:pPr>
        <w:pStyle w:val="BodyTextIndent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0264B3" w:rsidRPr="0033535A" w:rsidRDefault="000264B3" w:rsidP="0033535A">
      <w:pPr>
        <w:jc w:val="both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> </w:t>
      </w:r>
    </w:p>
    <w:p w:rsidR="000264B3" w:rsidRPr="00E91780" w:rsidRDefault="000264B3" w:rsidP="00E91780">
      <w:pPr>
        <w:spacing w:after="0" w:line="240" w:lineRule="auto"/>
        <w:ind w:left="6372" w:firstLine="708"/>
        <w:jc w:val="both"/>
        <w:rPr>
          <w:rFonts w:ascii="Times New Roman" w:hAnsi="Times New Roman"/>
          <w:sz w:val="20"/>
          <w:szCs w:val="20"/>
        </w:rPr>
      </w:pPr>
    </w:p>
    <w:p w:rsidR="000264B3" w:rsidRDefault="000264B3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0264B3" w:rsidRPr="00E91780" w:rsidRDefault="000264B3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sectPr w:rsidR="000264B3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4B3" w:rsidRDefault="000264B3" w:rsidP="0038231F">
      <w:pPr>
        <w:spacing w:after="0" w:line="240" w:lineRule="auto"/>
      </w:pPr>
      <w:r>
        <w:separator/>
      </w:r>
    </w:p>
  </w:endnote>
  <w:endnote w:type="continuationSeparator" w:id="0">
    <w:p w:rsidR="000264B3" w:rsidRDefault="000264B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4B3" w:rsidRPr="0027560C" w:rsidRDefault="000264B3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0264B3" w:rsidRDefault="000264B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4B3" w:rsidRDefault="000264B3" w:rsidP="0038231F">
      <w:pPr>
        <w:spacing w:after="0" w:line="240" w:lineRule="auto"/>
      </w:pPr>
      <w:r>
        <w:separator/>
      </w:r>
    </w:p>
  </w:footnote>
  <w:footnote w:type="continuationSeparator" w:id="0">
    <w:p w:rsidR="000264B3" w:rsidRDefault="000264B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264B3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616F63"/>
    <w:rsid w:val="006440B0"/>
    <w:rsid w:val="0064500B"/>
    <w:rsid w:val="00677C66"/>
    <w:rsid w:val="00677D0B"/>
    <w:rsid w:val="00687919"/>
    <w:rsid w:val="00692DF3"/>
    <w:rsid w:val="006A09D8"/>
    <w:rsid w:val="006A52B6"/>
    <w:rsid w:val="006E16A6"/>
    <w:rsid w:val="006F3D32"/>
    <w:rsid w:val="0070699F"/>
    <w:rsid w:val="007118F0"/>
    <w:rsid w:val="00713A53"/>
    <w:rsid w:val="00714691"/>
    <w:rsid w:val="00721C17"/>
    <w:rsid w:val="0072461A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05DB"/>
    <w:rsid w:val="00975C49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22D1"/>
    <w:rsid w:val="00B74640"/>
    <w:rsid w:val="00B80DD6"/>
    <w:rsid w:val="00B8367C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57DEB"/>
    <w:rsid w:val="00C75633"/>
    <w:rsid w:val="00C85CD0"/>
    <w:rsid w:val="00CA5F28"/>
    <w:rsid w:val="00CB2164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7D38"/>
    <w:rsid w:val="00D65942"/>
    <w:rsid w:val="00D7532C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71300"/>
    <w:rsid w:val="00E86A2B"/>
    <w:rsid w:val="00E87A96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3353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3535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795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5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108</TotalTime>
  <Pages>1</Pages>
  <Words>206</Words>
  <Characters>1239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bszczepanska</cp:lastModifiedBy>
  <cp:revision>41</cp:revision>
  <cp:lastPrinted>2016-07-26T08:32:00Z</cp:lastPrinted>
  <dcterms:created xsi:type="dcterms:W3CDTF">2016-08-02T09:44:00Z</dcterms:created>
  <dcterms:modified xsi:type="dcterms:W3CDTF">2017-04-21T12:18:00Z</dcterms:modified>
</cp:coreProperties>
</file>