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B37" w:rsidRPr="00E91780" w:rsidRDefault="00F17B37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F17B37" w:rsidRPr="00E91780" w:rsidRDefault="00F17B37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F17B37" w:rsidRPr="00E91780" w:rsidRDefault="00F17B37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17B37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B37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B37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F17B37" w:rsidRPr="00E91780" w:rsidRDefault="00F17B37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F17B37" w:rsidRPr="00E91780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17B37" w:rsidRPr="00E91780" w:rsidRDefault="00F17B37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F17B37" w:rsidRPr="00E91780" w:rsidRDefault="00F17B37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F17B37" w:rsidRPr="00E91780" w:rsidRDefault="00F17B37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B37" w:rsidRPr="00B8548D" w:rsidRDefault="00F17B37" w:rsidP="00B8548D">
      <w:pPr>
        <w:spacing w:line="237" w:lineRule="auto"/>
        <w:ind w:left="30" w:right="300"/>
        <w:jc w:val="center"/>
        <w:rPr>
          <w:rFonts w:eastAsia="Times New Roman"/>
          <w:b/>
        </w:rPr>
      </w:pPr>
      <w:r w:rsidRPr="000459A4">
        <w:rPr>
          <w:b/>
        </w:rPr>
        <w:t>„Dostawę i wdrożenie Zintegrowanego Systemu Informatycznego, systemu operacyjnego, bazy danych  oraz świadc</w:t>
      </w:r>
      <w:r>
        <w:rPr>
          <w:b/>
        </w:rPr>
        <w:t xml:space="preserve">zenie usługi asysty technicznej dla  Miejskiego </w:t>
      </w:r>
      <w:r w:rsidRPr="000459A4">
        <w:rPr>
          <w:b/>
        </w:rPr>
        <w:t xml:space="preserve"> Ośrod</w:t>
      </w:r>
      <w:r>
        <w:rPr>
          <w:b/>
        </w:rPr>
        <w:t>ka  Pomocy Rodzinie w</w:t>
      </w:r>
      <w:r w:rsidRPr="000459A4">
        <w:rPr>
          <w:b/>
        </w:rPr>
        <w:t xml:space="preserve"> Szczecinie”</w:t>
      </w:r>
    </w:p>
    <w:p w:rsidR="00F17B37" w:rsidRPr="007818B6" w:rsidRDefault="00F17B37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F17B37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B37" w:rsidRDefault="00F17B37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B37" w:rsidRDefault="00F17B37" w:rsidP="0033535A">
      <w:pPr>
        <w:pStyle w:val="BodyText"/>
        <w:ind w:firstLine="360"/>
        <w:jc w:val="both"/>
        <w:rPr>
          <w:sz w:val="24"/>
          <w:szCs w:val="24"/>
        </w:rPr>
      </w:pPr>
    </w:p>
    <w:p w:rsidR="00F17B37" w:rsidRPr="0027579F" w:rsidRDefault="00F17B37" w:rsidP="0033535A">
      <w:pPr>
        <w:pStyle w:val="BodyText"/>
        <w:ind w:firstLine="360"/>
        <w:jc w:val="both"/>
        <w:rPr>
          <w:sz w:val="24"/>
          <w:szCs w:val="24"/>
        </w:rPr>
      </w:pPr>
    </w:p>
    <w:p w:rsidR="00F17B37" w:rsidRDefault="00F17B37" w:rsidP="0033535A">
      <w:pPr>
        <w:tabs>
          <w:tab w:val="num" w:pos="709"/>
        </w:tabs>
        <w:ind w:left="709" w:hanging="283"/>
      </w:pPr>
    </w:p>
    <w:p w:rsidR="00F17B37" w:rsidRPr="0033535A" w:rsidRDefault="00F17B37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F17B37" w:rsidRDefault="00F17B37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F17B37" w:rsidRPr="0033535A" w:rsidRDefault="00F17B37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F17B37" w:rsidRPr="0033535A" w:rsidRDefault="00F17B37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F17B37" w:rsidRPr="00E91780" w:rsidRDefault="00F17B37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F17B37" w:rsidRDefault="00F17B37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F17B37" w:rsidRPr="00E91780" w:rsidRDefault="00F17B37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F17B37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B37" w:rsidRDefault="00F17B37" w:rsidP="0038231F">
      <w:pPr>
        <w:spacing w:after="0" w:line="240" w:lineRule="auto"/>
      </w:pPr>
      <w:r>
        <w:separator/>
      </w:r>
    </w:p>
  </w:endnote>
  <w:endnote w:type="continuationSeparator" w:id="0">
    <w:p w:rsidR="00F17B37" w:rsidRDefault="00F17B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37" w:rsidRPr="0027560C" w:rsidRDefault="00F17B37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F17B37" w:rsidRDefault="00F17B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B37" w:rsidRDefault="00F17B37" w:rsidP="0038231F">
      <w:pPr>
        <w:spacing w:after="0" w:line="240" w:lineRule="auto"/>
      </w:pPr>
      <w:r>
        <w:separator/>
      </w:r>
    </w:p>
  </w:footnote>
  <w:footnote w:type="continuationSeparator" w:id="0">
    <w:p w:rsidR="00F17B37" w:rsidRDefault="00F17B3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459A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24DB"/>
    <w:rsid w:val="001670F2"/>
    <w:rsid w:val="001704E8"/>
    <w:rsid w:val="00171CA5"/>
    <w:rsid w:val="001807BF"/>
    <w:rsid w:val="00190D6E"/>
    <w:rsid w:val="00193E01"/>
    <w:rsid w:val="001957C5"/>
    <w:rsid w:val="001C6945"/>
    <w:rsid w:val="001D3A19"/>
    <w:rsid w:val="001D4C90"/>
    <w:rsid w:val="001F4C82"/>
    <w:rsid w:val="00205658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4F5434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1B00"/>
    <w:rsid w:val="00692DF3"/>
    <w:rsid w:val="006A09D8"/>
    <w:rsid w:val="006A52B6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254F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548D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17B37"/>
    <w:rsid w:val="00F2074D"/>
    <w:rsid w:val="00F31248"/>
    <w:rsid w:val="00F33AC3"/>
    <w:rsid w:val="00F365F2"/>
    <w:rsid w:val="00F54680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91B00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211</Words>
  <Characters>1270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asankowska</cp:lastModifiedBy>
  <cp:revision>3</cp:revision>
  <cp:lastPrinted>2016-07-26T08:32:00Z</cp:lastPrinted>
  <dcterms:created xsi:type="dcterms:W3CDTF">2017-02-14T14:21:00Z</dcterms:created>
  <dcterms:modified xsi:type="dcterms:W3CDTF">2017-02-14T14:22:00Z</dcterms:modified>
</cp:coreProperties>
</file>