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523" w:rsidRPr="00E91780" w:rsidRDefault="009D5523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E91780">
        <w:rPr>
          <w:rFonts w:ascii="Times New Roman" w:hAnsi="Times New Roman"/>
          <w:b/>
          <w:bCs/>
        </w:rPr>
        <w:t>Załącznik nr 2 do siwz</w:t>
      </w:r>
    </w:p>
    <w:p w:rsidR="009D5523" w:rsidRPr="00E91780" w:rsidRDefault="009D5523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...............................................</w:t>
      </w:r>
    </w:p>
    <w:p w:rsidR="009D5523" w:rsidRPr="00E91780" w:rsidRDefault="009D5523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 pieczęć wykonawcy)</w:t>
      </w:r>
    </w:p>
    <w:p w:rsidR="009D5523" w:rsidRPr="00E91780" w:rsidRDefault="009D552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D5523" w:rsidRDefault="009D552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D5523" w:rsidRDefault="009D552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D5523" w:rsidRDefault="009D552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D5523" w:rsidRPr="00E91780" w:rsidRDefault="009D552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OŚWIADCZENIE WYKONAWCY</w:t>
      </w:r>
      <w:r>
        <w:rPr>
          <w:rFonts w:ascii="Times New Roman" w:hAnsi="Times New Roman"/>
          <w:b/>
          <w:sz w:val="24"/>
          <w:szCs w:val="24"/>
        </w:rPr>
        <w:t xml:space="preserve"> O BRAKU PODSTAW DO WYKLUCZEWNIA</w:t>
      </w:r>
    </w:p>
    <w:p w:rsidR="009D5523" w:rsidRPr="00E91780" w:rsidRDefault="009D552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(składane na podstawie art. 25a ust. 1 ustawy)  </w:t>
      </w:r>
    </w:p>
    <w:p w:rsidR="009D5523" w:rsidRPr="00E91780" w:rsidRDefault="009D552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D5523" w:rsidRPr="00E91780" w:rsidRDefault="009D552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D5523" w:rsidRPr="00E91780" w:rsidRDefault="009D552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5523" w:rsidRPr="00E91780" w:rsidRDefault="009D5523" w:rsidP="006A09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Ja (my), niżej podpisany(ni) ...........................................................................................</w:t>
      </w:r>
    </w:p>
    <w:p w:rsidR="009D5523" w:rsidRPr="00E91780" w:rsidRDefault="009D5523" w:rsidP="00E917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D5523" w:rsidRPr="00E91780" w:rsidRDefault="009D552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działając w imieniu i na rzecz : …………………………………………………………………</w:t>
      </w:r>
    </w:p>
    <w:p w:rsidR="009D5523" w:rsidRPr="00E91780" w:rsidRDefault="009D552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5523" w:rsidRPr="00E91780" w:rsidRDefault="009D552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9D5523" w:rsidRPr="00E91780" w:rsidRDefault="009D5523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(pełna nazwa wykonawcy)</w:t>
      </w:r>
    </w:p>
    <w:p w:rsidR="009D5523" w:rsidRPr="00E91780" w:rsidRDefault="009D5523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D5523" w:rsidRPr="00E91780" w:rsidRDefault="009D5523" w:rsidP="00E917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9D5523" w:rsidRPr="00E91780" w:rsidRDefault="009D5523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(adres siedziby wykonawcy)</w:t>
      </w:r>
    </w:p>
    <w:p w:rsidR="009D5523" w:rsidRPr="00E91780" w:rsidRDefault="009D5523" w:rsidP="00E91780">
      <w:pPr>
        <w:pStyle w:val="Footer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:rsidR="009D5523" w:rsidRPr="0004184F" w:rsidRDefault="009D5523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4184F">
        <w:rPr>
          <w:rFonts w:ascii="Times New Roman" w:hAnsi="Times New Roman"/>
          <w:sz w:val="20"/>
          <w:szCs w:val="20"/>
        </w:rPr>
        <w:t>w odpowiedzi na ogłoszenie o przetargu nieograniczonym na:</w:t>
      </w:r>
    </w:p>
    <w:p w:rsidR="009D5523" w:rsidRPr="0004184F" w:rsidRDefault="009D5523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D5523" w:rsidRPr="0004184F" w:rsidRDefault="009D5523" w:rsidP="00D633FC">
      <w:pPr>
        <w:pStyle w:val="BodyText3"/>
        <w:jc w:val="center"/>
        <w:rPr>
          <w:rFonts w:ascii="Times New Roman" w:hAnsi="Times New Roman"/>
          <w:b/>
          <w:sz w:val="20"/>
          <w:szCs w:val="20"/>
        </w:rPr>
      </w:pPr>
      <w:r w:rsidRPr="0004184F">
        <w:rPr>
          <w:rFonts w:ascii="Times New Roman" w:hAnsi="Times New Roman"/>
          <w:sz w:val="20"/>
          <w:szCs w:val="20"/>
        </w:rPr>
        <w:t>„</w:t>
      </w:r>
      <w:r w:rsidRPr="0004184F">
        <w:rPr>
          <w:rFonts w:ascii="Times New Roman" w:hAnsi="Times New Roman"/>
          <w:b/>
          <w:bCs/>
          <w:color w:val="000000"/>
          <w:sz w:val="20"/>
          <w:szCs w:val="20"/>
        </w:rPr>
        <w:t>dostawę komputerów, oprogramowania i urządzeń biurowych na rzecz Miejskiego Ośrodka Pomocy Rodzinie w Szczecinie</w:t>
      </w:r>
      <w:r w:rsidRPr="0004184F">
        <w:rPr>
          <w:rFonts w:ascii="Times New Roman" w:hAnsi="Times New Roman"/>
          <w:b/>
          <w:sz w:val="20"/>
          <w:szCs w:val="20"/>
        </w:rPr>
        <w:t>”</w:t>
      </w:r>
    </w:p>
    <w:p w:rsidR="009D5523" w:rsidRPr="0004184F" w:rsidRDefault="009D5523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0"/>
          <w:szCs w:val="20"/>
        </w:rPr>
      </w:pPr>
      <w:r w:rsidRPr="0004184F">
        <w:rPr>
          <w:rFonts w:ascii="Times New Roman" w:hAnsi="Times New Roman"/>
          <w:b/>
          <w:bCs/>
          <w:snapToGrid w:val="0"/>
          <w:sz w:val="20"/>
          <w:szCs w:val="20"/>
        </w:rPr>
        <w:t xml:space="preserve"> </w:t>
      </w:r>
    </w:p>
    <w:p w:rsidR="009D5523" w:rsidRPr="0004184F" w:rsidRDefault="009D5523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0"/>
          <w:szCs w:val="20"/>
        </w:rPr>
      </w:pPr>
    </w:p>
    <w:p w:rsidR="009D5523" w:rsidRPr="0004184F" w:rsidRDefault="009D5523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0"/>
          <w:szCs w:val="20"/>
        </w:rPr>
      </w:pPr>
    </w:p>
    <w:p w:rsidR="009D5523" w:rsidRPr="0004184F" w:rsidRDefault="009D5523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4184F">
        <w:rPr>
          <w:rFonts w:ascii="Times New Roman" w:hAnsi="Times New Roman"/>
          <w:b/>
          <w:bCs/>
          <w:sz w:val="20"/>
          <w:szCs w:val="20"/>
        </w:rPr>
        <w:t xml:space="preserve">oświadczam(my), </w:t>
      </w:r>
      <w:r w:rsidRPr="0004184F">
        <w:rPr>
          <w:rFonts w:ascii="Times New Roman" w:hAnsi="Times New Roman"/>
          <w:b/>
          <w:sz w:val="20"/>
          <w:szCs w:val="20"/>
        </w:rPr>
        <w:t xml:space="preserve">że w stosunku do wykonawcy, którego reprezentuję/jemy nie zachodzą podstawy wykluczenia z postępowania w sytuacjach określonych w Rozdziale V pkt 1 specyfikacji istotnych warunków zamówienia. </w:t>
      </w:r>
    </w:p>
    <w:p w:rsidR="009D5523" w:rsidRPr="0004184F" w:rsidRDefault="009D5523" w:rsidP="00E9178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D5523" w:rsidRPr="0004184F" w:rsidRDefault="009D5523" w:rsidP="00E9178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D5523" w:rsidRPr="0004184F" w:rsidRDefault="009D5523" w:rsidP="0033535A">
      <w:pPr>
        <w:pStyle w:val="BodyText"/>
        <w:ind w:firstLine="360"/>
        <w:jc w:val="both"/>
        <w:rPr>
          <w:sz w:val="20"/>
          <w:szCs w:val="20"/>
        </w:rPr>
      </w:pPr>
    </w:p>
    <w:p w:rsidR="009D5523" w:rsidRPr="0004184F" w:rsidRDefault="009D5523" w:rsidP="0033535A">
      <w:pPr>
        <w:pStyle w:val="BodyText"/>
        <w:ind w:firstLine="360"/>
        <w:jc w:val="both"/>
        <w:rPr>
          <w:sz w:val="20"/>
          <w:szCs w:val="20"/>
        </w:rPr>
      </w:pPr>
    </w:p>
    <w:p w:rsidR="009D5523" w:rsidRPr="0004184F" w:rsidRDefault="009D5523" w:rsidP="0033535A">
      <w:pPr>
        <w:tabs>
          <w:tab w:val="num" w:pos="709"/>
        </w:tabs>
        <w:ind w:left="709" w:hanging="283"/>
        <w:rPr>
          <w:sz w:val="20"/>
          <w:szCs w:val="20"/>
        </w:rPr>
      </w:pPr>
    </w:p>
    <w:p w:rsidR="009D5523" w:rsidRPr="0004184F" w:rsidRDefault="009D5523" w:rsidP="0033535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4184F">
        <w:rPr>
          <w:rFonts w:ascii="Times New Roman" w:hAnsi="Times New Roman"/>
          <w:sz w:val="20"/>
          <w:szCs w:val="20"/>
        </w:rPr>
        <w:t>..............................., dn. .......................</w:t>
      </w:r>
      <w:r w:rsidRPr="0004184F">
        <w:rPr>
          <w:rFonts w:ascii="Times New Roman" w:hAnsi="Times New Roman"/>
          <w:sz w:val="20"/>
          <w:szCs w:val="20"/>
        </w:rPr>
        <w:tab/>
      </w:r>
      <w:r w:rsidRPr="0004184F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 xml:space="preserve">                </w:t>
      </w:r>
      <w:r w:rsidRPr="0004184F">
        <w:rPr>
          <w:rFonts w:ascii="Times New Roman" w:hAnsi="Times New Roman"/>
          <w:sz w:val="20"/>
          <w:szCs w:val="20"/>
        </w:rPr>
        <w:t>..................................................................</w:t>
      </w:r>
    </w:p>
    <w:p w:rsidR="009D5523" w:rsidRPr="0004184F" w:rsidRDefault="009D5523" w:rsidP="0033535A">
      <w:pPr>
        <w:pStyle w:val="BodyTextIndent3"/>
        <w:ind w:left="0"/>
        <w:jc w:val="left"/>
      </w:pPr>
      <w:r w:rsidRPr="0004184F">
        <w:t xml:space="preserve">                                                                             </w:t>
      </w:r>
      <w:r w:rsidRPr="0004184F">
        <w:tab/>
      </w:r>
      <w:r w:rsidRPr="0004184F">
        <w:tab/>
      </w:r>
      <w:r w:rsidRPr="0004184F">
        <w:tab/>
        <w:t>(podpis(y) osób uprawnionych</w:t>
      </w:r>
    </w:p>
    <w:p w:rsidR="009D5523" w:rsidRPr="0004184F" w:rsidRDefault="009D5523" w:rsidP="00CC7DF2">
      <w:pPr>
        <w:pStyle w:val="BodyTextIndent3"/>
        <w:ind w:firstLine="708"/>
        <w:jc w:val="left"/>
      </w:pPr>
      <w:r w:rsidRPr="0004184F">
        <w:t xml:space="preserve"> do reprezentacji wykonawcy)</w:t>
      </w:r>
    </w:p>
    <w:p w:rsidR="009D5523" w:rsidRPr="0004184F" w:rsidRDefault="009D5523" w:rsidP="0033535A">
      <w:pPr>
        <w:jc w:val="both"/>
        <w:rPr>
          <w:rFonts w:ascii="Times New Roman" w:hAnsi="Times New Roman"/>
          <w:sz w:val="20"/>
          <w:szCs w:val="20"/>
        </w:rPr>
      </w:pPr>
      <w:r w:rsidRPr="0004184F">
        <w:rPr>
          <w:rFonts w:ascii="Times New Roman" w:hAnsi="Times New Roman"/>
          <w:sz w:val="20"/>
          <w:szCs w:val="20"/>
        </w:rPr>
        <w:t> </w:t>
      </w:r>
    </w:p>
    <w:p w:rsidR="009D5523" w:rsidRPr="00E91780" w:rsidRDefault="009D5523" w:rsidP="00E91780">
      <w:pPr>
        <w:spacing w:after="0" w:line="240" w:lineRule="auto"/>
        <w:ind w:left="6372" w:firstLine="708"/>
        <w:jc w:val="both"/>
        <w:rPr>
          <w:rFonts w:ascii="Times New Roman" w:hAnsi="Times New Roman"/>
          <w:sz w:val="20"/>
          <w:szCs w:val="20"/>
        </w:rPr>
      </w:pPr>
    </w:p>
    <w:p w:rsidR="009D5523" w:rsidRDefault="009D5523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9D5523" w:rsidRPr="00E91780" w:rsidRDefault="009D5523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sectPr w:rsidR="009D5523" w:rsidRPr="00E91780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523" w:rsidRDefault="009D5523" w:rsidP="0038231F">
      <w:pPr>
        <w:spacing w:after="0" w:line="240" w:lineRule="auto"/>
      </w:pPr>
      <w:r>
        <w:separator/>
      </w:r>
    </w:p>
  </w:endnote>
  <w:endnote w:type="continuationSeparator" w:id="0">
    <w:p w:rsidR="009D5523" w:rsidRDefault="009D55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523" w:rsidRPr="0027560C" w:rsidRDefault="009D5523">
    <w:pPr>
      <w:pStyle w:val="Footer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9D5523" w:rsidRDefault="009D552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523" w:rsidRDefault="009D5523" w:rsidP="0038231F">
      <w:pPr>
        <w:spacing w:after="0" w:line="240" w:lineRule="auto"/>
      </w:pPr>
      <w:r>
        <w:separator/>
      </w:r>
    </w:p>
  </w:footnote>
  <w:footnote w:type="continuationSeparator" w:id="0">
    <w:p w:rsidR="009D5523" w:rsidRDefault="009D552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3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328C4"/>
    <w:rsid w:val="0004184F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51F5A"/>
    <w:rsid w:val="001670F2"/>
    <w:rsid w:val="001704E8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7579F"/>
    <w:rsid w:val="002835F5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434CC2"/>
    <w:rsid w:val="0046147B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641F0"/>
    <w:rsid w:val="005A73FB"/>
    <w:rsid w:val="005D32CA"/>
    <w:rsid w:val="005E176A"/>
    <w:rsid w:val="00616F63"/>
    <w:rsid w:val="006440B0"/>
    <w:rsid w:val="0064500B"/>
    <w:rsid w:val="00677C66"/>
    <w:rsid w:val="00677D0B"/>
    <w:rsid w:val="00687919"/>
    <w:rsid w:val="00692DF3"/>
    <w:rsid w:val="006A09D8"/>
    <w:rsid w:val="006A52B6"/>
    <w:rsid w:val="006B27F0"/>
    <w:rsid w:val="006C4349"/>
    <w:rsid w:val="006E16A6"/>
    <w:rsid w:val="006F3D32"/>
    <w:rsid w:val="007046BE"/>
    <w:rsid w:val="0070699F"/>
    <w:rsid w:val="007118F0"/>
    <w:rsid w:val="00714691"/>
    <w:rsid w:val="00721C17"/>
    <w:rsid w:val="0072461A"/>
    <w:rsid w:val="00732356"/>
    <w:rsid w:val="00746532"/>
    <w:rsid w:val="007818B6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8F3F47"/>
    <w:rsid w:val="009129F3"/>
    <w:rsid w:val="00920F98"/>
    <w:rsid w:val="009301A2"/>
    <w:rsid w:val="009375EB"/>
    <w:rsid w:val="009469C7"/>
    <w:rsid w:val="00956155"/>
    <w:rsid w:val="00956C26"/>
    <w:rsid w:val="009705DB"/>
    <w:rsid w:val="00975C49"/>
    <w:rsid w:val="00990C51"/>
    <w:rsid w:val="009A397D"/>
    <w:rsid w:val="009C0C6C"/>
    <w:rsid w:val="009C676A"/>
    <w:rsid w:val="009C6DDE"/>
    <w:rsid w:val="009D0D9D"/>
    <w:rsid w:val="009D314C"/>
    <w:rsid w:val="009D5523"/>
    <w:rsid w:val="009E1896"/>
    <w:rsid w:val="00A058AD"/>
    <w:rsid w:val="00A0658E"/>
    <w:rsid w:val="00A1401D"/>
    <w:rsid w:val="00A1471A"/>
    <w:rsid w:val="00A1685D"/>
    <w:rsid w:val="00A177CC"/>
    <w:rsid w:val="00A23238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722D1"/>
    <w:rsid w:val="00B80DD6"/>
    <w:rsid w:val="00B8367C"/>
    <w:rsid w:val="00B87B51"/>
    <w:rsid w:val="00B93B71"/>
    <w:rsid w:val="00BA1439"/>
    <w:rsid w:val="00BB4360"/>
    <w:rsid w:val="00BD06C3"/>
    <w:rsid w:val="00BD610D"/>
    <w:rsid w:val="00BF1F3F"/>
    <w:rsid w:val="00C00C2E"/>
    <w:rsid w:val="00C0440B"/>
    <w:rsid w:val="00C22538"/>
    <w:rsid w:val="00C379E2"/>
    <w:rsid w:val="00C4103F"/>
    <w:rsid w:val="00C41608"/>
    <w:rsid w:val="00C456FB"/>
    <w:rsid w:val="00C57DEB"/>
    <w:rsid w:val="00C75633"/>
    <w:rsid w:val="00C85CD0"/>
    <w:rsid w:val="00CA5F28"/>
    <w:rsid w:val="00CB2164"/>
    <w:rsid w:val="00CC6896"/>
    <w:rsid w:val="00CC7DF2"/>
    <w:rsid w:val="00CD48E9"/>
    <w:rsid w:val="00CE118A"/>
    <w:rsid w:val="00CE6400"/>
    <w:rsid w:val="00CF3F49"/>
    <w:rsid w:val="00CF4A74"/>
    <w:rsid w:val="00D212BC"/>
    <w:rsid w:val="00D34D9A"/>
    <w:rsid w:val="00D409DE"/>
    <w:rsid w:val="00D42C9B"/>
    <w:rsid w:val="00D47D38"/>
    <w:rsid w:val="00D633FC"/>
    <w:rsid w:val="00D65942"/>
    <w:rsid w:val="00D7532C"/>
    <w:rsid w:val="00DA2B7D"/>
    <w:rsid w:val="00DC3F44"/>
    <w:rsid w:val="00DD146A"/>
    <w:rsid w:val="00DD3E9D"/>
    <w:rsid w:val="00DE624C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87A96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57228"/>
    <w:rsid w:val="00F611CD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F49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52017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3353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3535A"/>
    <w:rPr>
      <w:rFonts w:cs="Times New Roman"/>
    </w:rPr>
  </w:style>
  <w:style w:type="paragraph" w:styleId="BodyText3">
    <w:name w:val="Body Text 3"/>
    <w:basedOn w:val="Normal"/>
    <w:link w:val="BodyText3Char"/>
    <w:uiPriority w:val="99"/>
    <w:rsid w:val="00D633F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8F3F47"/>
    <w:rPr>
      <w:rFonts w:cs="Times New Roman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817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203</Words>
  <Characters>1218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subject/>
  <dc:creator>Remigiusz Stępień</dc:creator>
  <cp:keywords/>
  <dc:description/>
  <cp:lastModifiedBy>bszczepanska</cp:lastModifiedBy>
  <cp:revision>5</cp:revision>
  <cp:lastPrinted>2017-10-23T08:21:00Z</cp:lastPrinted>
  <dcterms:created xsi:type="dcterms:W3CDTF">2016-10-18T13:49:00Z</dcterms:created>
  <dcterms:modified xsi:type="dcterms:W3CDTF">2017-10-23T08:21:00Z</dcterms:modified>
</cp:coreProperties>
</file>