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01C" w:rsidRPr="00E91780" w:rsidRDefault="0025401C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 xml:space="preserve">Załącznik nr </w:t>
      </w:r>
      <w:r>
        <w:rPr>
          <w:rFonts w:ascii="Times New Roman" w:hAnsi="Times New Roman"/>
          <w:b/>
          <w:bCs/>
        </w:rPr>
        <w:t>3</w:t>
      </w:r>
      <w:r w:rsidRPr="00E91780">
        <w:rPr>
          <w:rFonts w:ascii="Times New Roman" w:hAnsi="Times New Roman"/>
          <w:b/>
          <w:bCs/>
        </w:rPr>
        <w:t xml:space="preserve"> do siwz</w:t>
      </w:r>
    </w:p>
    <w:p w:rsidR="0025401C" w:rsidRPr="00E91780" w:rsidRDefault="0025401C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</w:t>
      </w:r>
    </w:p>
    <w:p w:rsidR="0025401C" w:rsidRPr="00E91780" w:rsidRDefault="0025401C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25401C" w:rsidRDefault="0025401C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5401C" w:rsidRPr="00E91780" w:rsidRDefault="0025401C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5401C" w:rsidRPr="00E91780" w:rsidRDefault="0025401C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SPEŁNIANIU WARUNKÓW UDZIAŁU W POSTĘPOWANIU I PODMIOTACH TRZECICH</w:t>
      </w:r>
    </w:p>
    <w:p w:rsidR="0025401C" w:rsidRPr="00E91780" w:rsidRDefault="0025401C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25401C" w:rsidRPr="00E91780" w:rsidRDefault="0025401C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5401C" w:rsidRPr="00E91780" w:rsidRDefault="0025401C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01C" w:rsidRPr="006B2070" w:rsidRDefault="0025401C" w:rsidP="00D81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25401C" w:rsidRPr="006B2070" w:rsidRDefault="0025401C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5401C" w:rsidRPr="006B2070" w:rsidRDefault="0025401C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25401C" w:rsidRPr="006B2070" w:rsidRDefault="0025401C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01C" w:rsidRPr="006B2070" w:rsidRDefault="0025401C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25401C" w:rsidRPr="006B2070" w:rsidRDefault="0025401C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(pełna nazwa wykonawcy)</w:t>
      </w:r>
    </w:p>
    <w:p w:rsidR="0025401C" w:rsidRPr="006B2070" w:rsidRDefault="0025401C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401C" w:rsidRPr="006B2070" w:rsidRDefault="0025401C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25401C" w:rsidRPr="006B2070" w:rsidRDefault="0025401C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(adres siedziby wykonawcy)</w:t>
      </w:r>
    </w:p>
    <w:p w:rsidR="0025401C" w:rsidRPr="006B2070" w:rsidRDefault="0025401C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25401C" w:rsidRPr="006B2070" w:rsidRDefault="0025401C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25401C" w:rsidRPr="006B2070" w:rsidRDefault="0025401C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01C" w:rsidRPr="00CC4018" w:rsidRDefault="0025401C" w:rsidP="00892A76">
      <w:pPr>
        <w:pStyle w:val="BodyText3"/>
        <w:jc w:val="center"/>
        <w:rPr>
          <w:rFonts w:ascii="Times New Roman" w:hAnsi="Times New Roman"/>
          <w:b/>
          <w:sz w:val="24"/>
          <w:szCs w:val="24"/>
        </w:rPr>
      </w:pPr>
      <w:r w:rsidRPr="00CC4018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>dostawę komputerów</w:t>
      </w:r>
      <w:r w:rsidRPr="00CC4018">
        <w:rPr>
          <w:rFonts w:ascii="Times New Roman" w:hAnsi="Times New Roman"/>
          <w:b/>
          <w:bCs/>
          <w:color w:val="000000"/>
          <w:sz w:val="22"/>
          <w:szCs w:val="22"/>
        </w:rPr>
        <w:t>, oprogramowania i urządzeń biurowych na rzecz Miejskiego Ośrodka Pomocy Rodzinie w Szczecinie</w:t>
      </w:r>
      <w:r w:rsidRPr="00CC4018">
        <w:rPr>
          <w:rFonts w:ascii="Times New Roman" w:hAnsi="Times New Roman"/>
          <w:b/>
          <w:sz w:val="24"/>
          <w:szCs w:val="24"/>
        </w:rPr>
        <w:t>”</w:t>
      </w:r>
    </w:p>
    <w:p w:rsidR="0025401C" w:rsidRPr="006B2070" w:rsidRDefault="0025401C" w:rsidP="00E917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5401C" w:rsidRPr="00E91780" w:rsidRDefault="0025401C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25401C" w:rsidRPr="00E91780" w:rsidRDefault="0025401C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91780">
        <w:rPr>
          <w:rFonts w:ascii="Times New Roman" w:hAnsi="Times New Roman"/>
          <w:b/>
          <w:bCs/>
          <w:sz w:val="24"/>
          <w:szCs w:val="24"/>
        </w:rPr>
        <w:t xml:space="preserve">oświadczam(my), co następuje: </w:t>
      </w:r>
    </w:p>
    <w:p w:rsidR="0025401C" w:rsidRPr="00E91780" w:rsidRDefault="0025401C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01C" w:rsidRPr="00E91780" w:rsidRDefault="0025401C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25401C" w:rsidRPr="00E91780" w:rsidRDefault="0025401C" w:rsidP="00E91780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01C" w:rsidRDefault="0025401C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25401C" w:rsidRPr="006F737E" w:rsidRDefault="0025401C" w:rsidP="00FD7718">
      <w:pPr>
        <w:pStyle w:val="ListParagraph"/>
        <w:spacing w:after="0" w:line="240" w:lineRule="auto"/>
        <w:ind w:left="0"/>
        <w:jc w:val="both"/>
        <w:rPr>
          <w:rFonts w:ascii="Times New Roman" w:hAnsi="Times New Roman"/>
        </w:rPr>
      </w:pPr>
      <w:r w:rsidRPr="006F737E">
        <w:rPr>
          <w:rFonts w:ascii="Times New Roman" w:hAnsi="Times New Roman"/>
        </w:rPr>
        <w:t>Oświadczam/y, że wykonawca, którego reprezentuję/jemy spełnia warunki udziału w postępowaniu określone w Rozdziale V pkt 2 specyfikacji istotnych warunków zamówienia.</w:t>
      </w:r>
    </w:p>
    <w:p w:rsidR="0025401C" w:rsidRPr="006F737E" w:rsidRDefault="0025401C" w:rsidP="00E91780">
      <w:pPr>
        <w:spacing w:after="0" w:line="240" w:lineRule="auto"/>
        <w:jc w:val="both"/>
        <w:rPr>
          <w:rFonts w:ascii="Times New Roman" w:hAnsi="Times New Roman"/>
        </w:rPr>
      </w:pPr>
    </w:p>
    <w:p w:rsidR="0025401C" w:rsidRPr="006F737E" w:rsidRDefault="0025401C" w:rsidP="00E91780">
      <w:pPr>
        <w:spacing w:after="0" w:line="240" w:lineRule="auto"/>
        <w:jc w:val="both"/>
        <w:rPr>
          <w:rFonts w:ascii="Times New Roman" w:hAnsi="Times New Roman"/>
        </w:rPr>
      </w:pPr>
    </w:p>
    <w:p w:rsidR="0025401C" w:rsidRPr="006F737E" w:rsidRDefault="0025401C" w:rsidP="00E91780">
      <w:pPr>
        <w:spacing w:after="0" w:line="240" w:lineRule="auto"/>
        <w:jc w:val="both"/>
        <w:rPr>
          <w:rFonts w:ascii="Times New Roman" w:hAnsi="Times New Roman"/>
        </w:rPr>
      </w:pPr>
    </w:p>
    <w:p w:rsidR="0025401C" w:rsidRPr="006F737E" w:rsidRDefault="0025401C" w:rsidP="00E21677">
      <w:pPr>
        <w:spacing w:after="0" w:line="240" w:lineRule="auto"/>
        <w:rPr>
          <w:rFonts w:ascii="Times New Roman" w:hAnsi="Times New Roman"/>
        </w:rPr>
      </w:pPr>
      <w:r w:rsidRPr="006F737E">
        <w:rPr>
          <w:rFonts w:ascii="Times New Roman" w:hAnsi="Times New Roman"/>
        </w:rPr>
        <w:t>..............................., dn. ...............................</w:t>
      </w:r>
      <w:r w:rsidRPr="006F737E">
        <w:rPr>
          <w:rFonts w:ascii="Times New Roman" w:hAnsi="Times New Roman"/>
        </w:rPr>
        <w:tab/>
      </w:r>
      <w:r w:rsidRPr="006F737E">
        <w:rPr>
          <w:rFonts w:ascii="Times New Roman" w:hAnsi="Times New Roman"/>
        </w:rPr>
        <w:tab/>
        <w:t>.....................................................................</w:t>
      </w:r>
    </w:p>
    <w:p w:rsidR="0025401C" w:rsidRPr="006F737E" w:rsidRDefault="0025401C" w:rsidP="00E21677">
      <w:pPr>
        <w:pStyle w:val="BodyTextIndent3"/>
        <w:ind w:left="4695"/>
        <w:rPr>
          <w:sz w:val="22"/>
          <w:szCs w:val="22"/>
        </w:rPr>
      </w:pPr>
      <w:r w:rsidRPr="006F737E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25401C" w:rsidRPr="006F737E" w:rsidRDefault="0025401C" w:rsidP="00E91780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25401C" w:rsidRPr="006F737E" w:rsidRDefault="0025401C" w:rsidP="00E91780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25401C" w:rsidRDefault="0025401C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5401C" w:rsidRDefault="0025401C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5401C" w:rsidRPr="00E91780" w:rsidRDefault="0025401C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/>
          <w:b/>
          <w:sz w:val="24"/>
          <w:szCs w:val="24"/>
        </w:rPr>
        <w:t>:</w:t>
      </w:r>
    </w:p>
    <w:p w:rsidR="0025401C" w:rsidRPr="00E91780" w:rsidRDefault="0025401C" w:rsidP="00E917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5401C" w:rsidRPr="00E91780" w:rsidRDefault="0025401C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/>
          <w:i/>
          <w:sz w:val="24"/>
          <w:szCs w:val="24"/>
        </w:rPr>
        <w:t>,</w:t>
      </w:r>
      <w:r w:rsidRPr="00E91780">
        <w:rPr>
          <w:rFonts w:ascii="Times New Roman" w:hAnsi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/>
          <w:sz w:val="24"/>
          <w:szCs w:val="24"/>
        </w:rPr>
        <w:t>/t</w:t>
      </w:r>
      <w:r w:rsidRPr="00E91780">
        <w:rPr>
          <w:rFonts w:ascii="Times New Roman" w:hAnsi="Times New Roman"/>
          <w:sz w:val="24"/>
          <w:szCs w:val="24"/>
        </w:rPr>
        <w:t>y trzeci</w:t>
      </w:r>
      <w:r>
        <w:rPr>
          <w:rFonts w:ascii="Times New Roman" w:hAnsi="Times New Roman"/>
          <w:sz w:val="24"/>
          <w:szCs w:val="24"/>
        </w:rPr>
        <w:t>/ci</w:t>
      </w:r>
      <w:r w:rsidRPr="00E91780">
        <w:rPr>
          <w:rFonts w:ascii="Times New Roman" w:hAnsi="Times New Roman"/>
          <w:sz w:val="24"/>
          <w:szCs w:val="24"/>
        </w:rPr>
        <w:t>e):</w:t>
      </w:r>
    </w:p>
    <w:p w:rsidR="0025401C" w:rsidRDefault="0025401C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25401C" w:rsidRDefault="0025401C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25401C" w:rsidRDefault="0025401C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25401C" w:rsidRPr="00E91780" w:rsidRDefault="0025401C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5"/>
        <w:gridCol w:w="3657"/>
        <w:gridCol w:w="4508"/>
      </w:tblGrid>
      <w:tr w:rsidR="0025401C" w:rsidRPr="00596023" w:rsidTr="00A005EC">
        <w:trPr>
          <w:jc w:val="center"/>
        </w:trPr>
        <w:tc>
          <w:tcPr>
            <w:tcW w:w="825" w:type="dxa"/>
          </w:tcPr>
          <w:p w:rsidR="0025401C" w:rsidRPr="00596023" w:rsidRDefault="0025401C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657" w:type="dxa"/>
          </w:tcPr>
          <w:p w:rsidR="0025401C" w:rsidRPr="00596023" w:rsidRDefault="0025401C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25401C" w:rsidRPr="00596023" w:rsidRDefault="0025401C" w:rsidP="00A177C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 xml:space="preserve">Wskazanie warunku określonego w Rozdziale V pkt 2, którego dotyczy wsparcie podmiotu trzeciego  </w:t>
            </w:r>
          </w:p>
        </w:tc>
      </w:tr>
      <w:tr w:rsidR="0025401C" w:rsidRPr="00596023" w:rsidTr="00A005EC">
        <w:trPr>
          <w:jc w:val="center"/>
        </w:trPr>
        <w:tc>
          <w:tcPr>
            <w:tcW w:w="825" w:type="dxa"/>
          </w:tcPr>
          <w:p w:rsidR="0025401C" w:rsidRPr="00596023" w:rsidRDefault="0025401C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657" w:type="dxa"/>
          </w:tcPr>
          <w:p w:rsidR="0025401C" w:rsidRPr="00596023" w:rsidRDefault="0025401C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25401C" w:rsidRPr="00596023" w:rsidRDefault="0025401C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5401C" w:rsidRPr="00596023" w:rsidTr="00A005EC">
        <w:trPr>
          <w:jc w:val="center"/>
        </w:trPr>
        <w:tc>
          <w:tcPr>
            <w:tcW w:w="825" w:type="dxa"/>
          </w:tcPr>
          <w:p w:rsidR="0025401C" w:rsidRPr="00596023" w:rsidRDefault="0025401C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657" w:type="dxa"/>
          </w:tcPr>
          <w:p w:rsidR="0025401C" w:rsidRPr="00596023" w:rsidRDefault="0025401C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25401C" w:rsidRPr="00596023" w:rsidRDefault="0025401C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25401C" w:rsidRPr="00E91780" w:rsidRDefault="0025401C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01C" w:rsidRPr="00E91780" w:rsidRDefault="0025401C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Oświadczam, że podmiot/ty wymienione w pkt II. ppkt 1 nie podlega/ją wykluczeniu z postępowania o udzielenie zamówienia.</w:t>
      </w:r>
    </w:p>
    <w:p w:rsidR="0025401C" w:rsidRDefault="0025401C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01C" w:rsidRDefault="0025401C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01C" w:rsidRDefault="0025401C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01C" w:rsidRDefault="0025401C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01C" w:rsidRPr="00E91780" w:rsidRDefault="0025401C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01C" w:rsidRPr="001E30F1" w:rsidRDefault="0025401C" w:rsidP="00D814E3">
      <w:pPr>
        <w:rPr>
          <w:rFonts w:ascii="Times New Roman" w:hAnsi="Times New Roman"/>
        </w:rPr>
      </w:pPr>
      <w:r w:rsidRPr="001E30F1">
        <w:rPr>
          <w:rFonts w:ascii="Times New Roman" w:hAnsi="Times New Roman"/>
        </w:rPr>
        <w:t>..............................., dn. ...............................</w:t>
      </w:r>
      <w:r w:rsidRPr="001E30F1">
        <w:rPr>
          <w:rFonts w:ascii="Times New Roman" w:hAnsi="Times New Roman"/>
        </w:rPr>
        <w:tab/>
      </w:r>
      <w:r w:rsidRPr="001E30F1">
        <w:rPr>
          <w:rFonts w:ascii="Times New Roman" w:hAnsi="Times New Roman"/>
        </w:rPr>
        <w:tab/>
        <w:t>.....................................................................</w:t>
      </w:r>
    </w:p>
    <w:p w:rsidR="0025401C" w:rsidRPr="001E30F1" w:rsidRDefault="0025401C" w:rsidP="00D814E3">
      <w:pPr>
        <w:pStyle w:val="BodyTextIndent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25401C" w:rsidRDefault="0025401C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25401C" w:rsidRPr="00E91780" w:rsidRDefault="0025401C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25401C" w:rsidRPr="00E91780" w:rsidRDefault="0025401C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25401C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01C" w:rsidRDefault="0025401C" w:rsidP="0038231F">
      <w:pPr>
        <w:spacing w:after="0" w:line="240" w:lineRule="auto"/>
      </w:pPr>
      <w:r>
        <w:separator/>
      </w:r>
    </w:p>
  </w:endnote>
  <w:endnote w:type="continuationSeparator" w:id="0">
    <w:p w:rsidR="0025401C" w:rsidRDefault="002540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01C" w:rsidRPr="0027560C" w:rsidRDefault="0025401C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25401C" w:rsidRDefault="0025401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01C" w:rsidRDefault="0025401C" w:rsidP="0038231F">
      <w:pPr>
        <w:spacing w:after="0" w:line="240" w:lineRule="auto"/>
      </w:pPr>
      <w:r>
        <w:separator/>
      </w:r>
    </w:p>
  </w:footnote>
  <w:footnote w:type="continuationSeparator" w:id="0">
    <w:p w:rsidR="0025401C" w:rsidRDefault="0025401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16DAB"/>
    <w:rsid w:val="00135635"/>
    <w:rsid w:val="001448FB"/>
    <w:rsid w:val="001670F2"/>
    <w:rsid w:val="001704E8"/>
    <w:rsid w:val="001807BF"/>
    <w:rsid w:val="00184E36"/>
    <w:rsid w:val="00190D6E"/>
    <w:rsid w:val="00193E01"/>
    <w:rsid w:val="001957C5"/>
    <w:rsid w:val="001A3F82"/>
    <w:rsid w:val="001C6945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401C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E641A"/>
    <w:rsid w:val="00300674"/>
    <w:rsid w:val="003035E9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96023"/>
    <w:rsid w:val="005A73F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52B6"/>
    <w:rsid w:val="006B2070"/>
    <w:rsid w:val="006E16A6"/>
    <w:rsid w:val="006F3D32"/>
    <w:rsid w:val="006F737E"/>
    <w:rsid w:val="0070699F"/>
    <w:rsid w:val="007118F0"/>
    <w:rsid w:val="00714691"/>
    <w:rsid w:val="007212BA"/>
    <w:rsid w:val="00732356"/>
    <w:rsid w:val="00746532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A76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A005EC"/>
    <w:rsid w:val="00A02894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A72B3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1756D"/>
    <w:rsid w:val="00C22538"/>
    <w:rsid w:val="00C379E2"/>
    <w:rsid w:val="00C4103F"/>
    <w:rsid w:val="00C41608"/>
    <w:rsid w:val="00C456FB"/>
    <w:rsid w:val="00C57DEB"/>
    <w:rsid w:val="00C71883"/>
    <w:rsid w:val="00C75633"/>
    <w:rsid w:val="00CA5F28"/>
    <w:rsid w:val="00CB2164"/>
    <w:rsid w:val="00CC4018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7D38"/>
    <w:rsid w:val="00D65942"/>
    <w:rsid w:val="00D7532C"/>
    <w:rsid w:val="00D814E3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36593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54680"/>
    <w:rsid w:val="00FB7965"/>
    <w:rsid w:val="00FC0667"/>
    <w:rsid w:val="00FD7718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892A7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A72B3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16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347</Words>
  <Characters>2083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Remigiusz Stępień</dc:creator>
  <cp:keywords/>
  <dc:description/>
  <cp:lastModifiedBy>bszczepanska</cp:lastModifiedBy>
  <cp:revision>4</cp:revision>
  <cp:lastPrinted>2017-10-23T08:22:00Z</cp:lastPrinted>
  <dcterms:created xsi:type="dcterms:W3CDTF">2016-10-18T13:50:00Z</dcterms:created>
  <dcterms:modified xsi:type="dcterms:W3CDTF">2017-10-23T08:23:00Z</dcterms:modified>
</cp:coreProperties>
</file>