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645" w:rsidRPr="00E91780" w:rsidRDefault="003E7645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>Załącznik nr 2 do siwz</w:t>
      </w:r>
    </w:p>
    <w:p w:rsidR="003E7645" w:rsidRPr="00E91780" w:rsidRDefault="003E7645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...............................................</w:t>
      </w:r>
    </w:p>
    <w:p w:rsidR="003E7645" w:rsidRPr="00E91780" w:rsidRDefault="003E7645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E7645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7645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7645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WYKLUCZEWNIA</w:t>
      </w: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Pr="00E91780" w:rsidRDefault="003E7645" w:rsidP="006A0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3E7645" w:rsidRPr="00E91780" w:rsidRDefault="003E7645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3E7645" w:rsidRPr="00E91780" w:rsidRDefault="003E764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E7645" w:rsidRPr="00E91780" w:rsidRDefault="003E7645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3E7645" w:rsidRPr="00E91780" w:rsidRDefault="003E7645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3E7645" w:rsidRPr="00E91780" w:rsidRDefault="003E764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3E7645" w:rsidRPr="00E91780" w:rsidRDefault="003E764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Pr="00AF721E" w:rsidRDefault="003E764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F72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F72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Świadczenie usług przeglądów i napraw samochodów eksploatowanych w Miejskim Ośrodku Pomocy Rodzinie w Szczecinie</w:t>
      </w:r>
      <w:r w:rsidRPr="00AF72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3E7645" w:rsidRDefault="003E764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3E7645" w:rsidRPr="00E91780" w:rsidRDefault="003E7645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3E7645" w:rsidRPr="007818B6" w:rsidRDefault="003E7645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3E7645" w:rsidRDefault="003E764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Default="003E7645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Default="003E7645" w:rsidP="0033535A">
      <w:pPr>
        <w:pStyle w:val="BodyText"/>
        <w:ind w:firstLine="360"/>
        <w:jc w:val="both"/>
        <w:rPr>
          <w:sz w:val="24"/>
          <w:szCs w:val="24"/>
        </w:rPr>
      </w:pPr>
    </w:p>
    <w:p w:rsidR="003E7645" w:rsidRPr="0027579F" w:rsidRDefault="003E7645" w:rsidP="0033535A">
      <w:pPr>
        <w:pStyle w:val="BodyText"/>
        <w:ind w:firstLine="360"/>
        <w:jc w:val="both"/>
        <w:rPr>
          <w:sz w:val="24"/>
          <w:szCs w:val="24"/>
        </w:rPr>
      </w:pPr>
    </w:p>
    <w:p w:rsidR="003E7645" w:rsidRDefault="003E7645" w:rsidP="0033535A">
      <w:pPr>
        <w:tabs>
          <w:tab w:val="num" w:pos="709"/>
        </w:tabs>
        <w:ind w:left="709" w:hanging="283"/>
      </w:pPr>
    </w:p>
    <w:p w:rsidR="003E7645" w:rsidRPr="0033535A" w:rsidRDefault="003E7645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3E7645" w:rsidRDefault="003E7645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3E7645" w:rsidRPr="0033535A" w:rsidRDefault="003E7645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3E7645" w:rsidRPr="0033535A" w:rsidRDefault="003E7645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3E7645" w:rsidRPr="00E91780" w:rsidRDefault="003E7645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3E7645" w:rsidRDefault="003E7645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645" w:rsidRPr="00E91780" w:rsidRDefault="003E7645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E7645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645" w:rsidRDefault="003E7645" w:rsidP="0038231F">
      <w:pPr>
        <w:spacing w:after="0" w:line="240" w:lineRule="auto"/>
      </w:pPr>
      <w:r>
        <w:separator/>
      </w:r>
    </w:p>
  </w:endnote>
  <w:endnote w:type="continuationSeparator" w:id="1">
    <w:p w:rsidR="003E7645" w:rsidRDefault="003E76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645" w:rsidRPr="0027560C" w:rsidRDefault="003E7645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3E7645" w:rsidRDefault="003E76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645" w:rsidRDefault="003E7645" w:rsidP="0038231F">
      <w:pPr>
        <w:spacing w:after="0" w:line="240" w:lineRule="auto"/>
      </w:pPr>
      <w:r>
        <w:separator/>
      </w:r>
    </w:p>
  </w:footnote>
  <w:footnote w:type="continuationSeparator" w:id="1">
    <w:p w:rsidR="003E7645" w:rsidRDefault="003E764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05342"/>
    <w:rsid w:val="000321C6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51F5A"/>
    <w:rsid w:val="001670F2"/>
    <w:rsid w:val="001704E8"/>
    <w:rsid w:val="001807BF"/>
    <w:rsid w:val="00190D6E"/>
    <w:rsid w:val="00193E01"/>
    <w:rsid w:val="001957C5"/>
    <w:rsid w:val="001B5FD4"/>
    <w:rsid w:val="001C6945"/>
    <w:rsid w:val="001D3A19"/>
    <w:rsid w:val="001D4C90"/>
    <w:rsid w:val="001E08D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E7645"/>
    <w:rsid w:val="003F024C"/>
    <w:rsid w:val="003F0A3D"/>
    <w:rsid w:val="003F1C9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5812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B58B0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3180"/>
    <w:rsid w:val="009301A2"/>
    <w:rsid w:val="009375EB"/>
    <w:rsid w:val="009469C7"/>
    <w:rsid w:val="00956C26"/>
    <w:rsid w:val="009700FC"/>
    <w:rsid w:val="009705DB"/>
    <w:rsid w:val="00975C49"/>
    <w:rsid w:val="00990C5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AF721E"/>
    <w:rsid w:val="00B01B85"/>
    <w:rsid w:val="00B119F4"/>
    <w:rsid w:val="00B15219"/>
    <w:rsid w:val="00B154B4"/>
    <w:rsid w:val="00B22BBE"/>
    <w:rsid w:val="00B35FDB"/>
    <w:rsid w:val="00B37134"/>
    <w:rsid w:val="00B40FC8"/>
    <w:rsid w:val="00B41A35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7228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F1C9C"/>
    <w:rPr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37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200</Words>
  <Characters>1203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abargiel</cp:lastModifiedBy>
  <cp:revision>3</cp:revision>
  <cp:lastPrinted>2016-11-30T08:24:00Z</cp:lastPrinted>
  <dcterms:created xsi:type="dcterms:W3CDTF">2016-12-09T10:26:00Z</dcterms:created>
  <dcterms:modified xsi:type="dcterms:W3CDTF">2016-12-09T10:30:00Z</dcterms:modified>
</cp:coreProperties>
</file>