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53B" w:rsidRDefault="00C1053B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6E542B">
        <w:rPr>
          <w:rFonts w:cs="Calibri"/>
          <w:noProof/>
          <w:sz w:val="18"/>
          <w:szCs w:val="18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ciąg logotypów_NSS-UE-EFS_RPO-WZ_14-20_mono" style="width:420.75pt;height:45pt">
            <v:imagedata r:id="rId7" o:title=""/>
          </v:shape>
        </w:pict>
      </w:r>
    </w:p>
    <w:p w:rsidR="00C1053B" w:rsidRPr="009F699D" w:rsidRDefault="00C1053B" w:rsidP="00FF6D0A">
      <w:pPr>
        <w:pStyle w:val="Header"/>
        <w:spacing w:before="360" w:after="60"/>
        <w:jc w:val="center"/>
        <w:rPr>
          <w:rFonts w:cs="Calibri"/>
          <w:sz w:val="20"/>
          <w:szCs w:val="20"/>
        </w:rPr>
      </w:pPr>
      <w:r w:rsidRPr="009F699D">
        <w:rPr>
          <w:rFonts w:eastAsia="Times New Roman" w:cs="Calibri"/>
          <w:sz w:val="20"/>
          <w:szCs w:val="20"/>
          <w:lang w:eastAsia="pl-PL"/>
        </w:rPr>
        <w:t>Samodzielni - kompleksowy system wsparcia dziecka i rodziny w Szczecinie</w:t>
      </w:r>
    </w:p>
    <w:p w:rsidR="00C1053B" w:rsidRDefault="00C1053B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C1053B" w:rsidRDefault="00C1053B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C1053B" w:rsidRPr="00E91780" w:rsidRDefault="00C1053B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</w:t>
      </w:r>
      <w:r>
        <w:rPr>
          <w:rFonts w:ascii="Times New Roman" w:hAnsi="Times New Roman"/>
          <w:b/>
          <w:bCs/>
        </w:rPr>
        <w:t>3</w:t>
      </w:r>
      <w:r w:rsidRPr="00E91780">
        <w:rPr>
          <w:rFonts w:ascii="Times New Roman" w:hAnsi="Times New Roman"/>
          <w:b/>
          <w:bCs/>
        </w:rPr>
        <w:t xml:space="preserve"> do siwz</w:t>
      </w:r>
    </w:p>
    <w:p w:rsidR="00C1053B" w:rsidRPr="00E91780" w:rsidRDefault="00C1053B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</w:t>
      </w:r>
    </w:p>
    <w:p w:rsidR="00C1053B" w:rsidRPr="00E91780" w:rsidRDefault="00C1053B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C1053B" w:rsidRDefault="00C1053B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1053B" w:rsidRPr="00E91780" w:rsidRDefault="00C1053B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1053B" w:rsidRPr="00E91780" w:rsidRDefault="00C1053B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SPEŁNIANIU WARUNKÓW UDZIAŁU W POSTĘPOWANIU I PODMIOTACH TRZECICH</w:t>
      </w:r>
    </w:p>
    <w:p w:rsidR="00C1053B" w:rsidRPr="00E91780" w:rsidRDefault="00C1053B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C1053B" w:rsidRPr="00E91780" w:rsidRDefault="00C1053B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053B" w:rsidRPr="00E91780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Pr="006B2070" w:rsidRDefault="00C1053B" w:rsidP="00D81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C1053B" w:rsidRPr="006B2070" w:rsidRDefault="00C1053B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1053B" w:rsidRPr="006B2070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C1053B" w:rsidRPr="006B2070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Pr="006B2070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C1053B" w:rsidRPr="006B2070" w:rsidRDefault="00C1053B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(pełna nazwa wykonawcy)</w:t>
      </w:r>
    </w:p>
    <w:p w:rsidR="00C1053B" w:rsidRPr="006B2070" w:rsidRDefault="00C1053B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053B" w:rsidRPr="006B2070" w:rsidRDefault="00C1053B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C1053B" w:rsidRPr="006B2070" w:rsidRDefault="00C1053B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(adres siedziby wykonawcy)</w:t>
      </w:r>
    </w:p>
    <w:p w:rsidR="00C1053B" w:rsidRPr="006B2070" w:rsidRDefault="00C1053B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C1053B" w:rsidRPr="006B2070" w:rsidRDefault="00C1053B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C1053B" w:rsidRPr="006B2070" w:rsidRDefault="00C1053B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Pr="006510DD" w:rsidRDefault="00C1053B" w:rsidP="00FF6D0A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6510DD">
        <w:rPr>
          <w:rFonts w:ascii="Times New Roman" w:hAnsi="Times New Roman"/>
          <w:b/>
          <w:bCs/>
          <w:snapToGrid w:val="0"/>
          <w:sz w:val="24"/>
          <w:szCs w:val="24"/>
        </w:rPr>
        <w:t>„Świadczenie usłu</w:t>
      </w:r>
      <w:r>
        <w:rPr>
          <w:rFonts w:ascii="Times New Roman" w:hAnsi="Times New Roman"/>
          <w:b/>
          <w:bCs/>
          <w:snapToGrid w:val="0"/>
          <w:sz w:val="24"/>
          <w:szCs w:val="24"/>
        </w:rPr>
        <w:t xml:space="preserve">g wsparcia dla </w:t>
      </w:r>
      <w:r w:rsidRPr="006510DD">
        <w:rPr>
          <w:rFonts w:ascii="Times New Roman" w:hAnsi="Times New Roman"/>
          <w:b/>
          <w:bCs/>
          <w:snapToGrid w:val="0"/>
          <w:sz w:val="24"/>
          <w:szCs w:val="24"/>
        </w:rPr>
        <w:t>uczestników projektu – Samodzielni kompleksowy system wsparcia dziecka i rodziny w Szczecinie”</w:t>
      </w:r>
    </w:p>
    <w:p w:rsidR="00C1053B" w:rsidRPr="00E91780" w:rsidRDefault="00C1053B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C1053B" w:rsidRPr="00E91780" w:rsidRDefault="00C1053B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91780">
        <w:rPr>
          <w:rFonts w:ascii="Times New Roman" w:hAnsi="Times New Roman"/>
          <w:b/>
          <w:bCs/>
          <w:sz w:val="24"/>
          <w:szCs w:val="24"/>
        </w:rPr>
        <w:t xml:space="preserve">oświadczam(my), co następuje: </w:t>
      </w:r>
    </w:p>
    <w:p w:rsidR="00C1053B" w:rsidRPr="00E91780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Pr="00E91780" w:rsidRDefault="00C1053B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C1053B" w:rsidRPr="00E91780" w:rsidRDefault="00C1053B" w:rsidP="00E91780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Default="00C1053B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C1053B" w:rsidRDefault="00C1053B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wykonawc</w:t>
      </w:r>
      <w:r>
        <w:rPr>
          <w:rFonts w:ascii="Times New Roman" w:hAnsi="Times New Roman"/>
          <w:sz w:val="24"/>
          <w:szCs w:val="24"/>
        </w:rPr>
        <w:t>a</w:t>
      </w:r>
      <w:r w:rsidRPr="00E91780">
        <w:rPr>
          <w:rFonts w:ascii="Times New Roman" w:hAnsi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/>
          <w:sz w:val="24"/>
          <w:szCs w:val="24"/>
        </w:rPr>
        <w:t xml:space="preserve"> istotnych warunków zamówienia.</w:t>
      </w:r>
    </w:p>
    <w:p w:rsidR="00C1053B" w:rsidRPr="00E91780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Pr="00E91780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Pr="00E21677" w:rsidRDefault="00C1053B" w:rsidP="00E21677">
      <w:pPr>
        <w:spacing w:after="0" w:line="240" w:lineRule="auto"/>
        <w:rPr>
          <w:rFonts w:ascii="Times New Roman" w:hAnsi="Times New Roman"/>
        </w:rPr>
      </w:pPr>
      <w:r w:rsidRPr="00E21677">
        <w:rPr>
          <w:rFonts w:ascii="Times New Roman" w:hAnsi="Times New Roman"/>
        </w:rPr>
        <w:t>..............................., dn. ...............................</w:t>
      </w:r>
      <w:r w:rsidRPr="00E21677">
        <w:rPr>
          <w:rFonts w:ascii="Times New Roman" w:hAnsi="Times New Roman"/>
        </w:rPr>
        <w:tab/>
      </w:r>
      <w:r w:rsidRPr="00E21677">
        <w:rPr>
          <w:rFonts w:ascii="Times New Roman" w:hAnsi="Times New Roman"/>
        </w:rPr>
        <w:tab/>
        <w:t>.....................................................................</w:t>
      </w:r>
    </w:p>
    <w:p w:rsidR="00C1053B" w:rsidRPr="00E21677" w:rsidRDefault="00C1053B" w:rsidP="00E21677">
      <w:pPr>
        <w:pStyle w:val="BodyTextIndent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C1053B" w:rsidRDefault="00C1053B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1053B" w:rsidRDefault="00C1053B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1053B" w:rsidRDefault="00C1053B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1053B" w:rsidRDefault="00C1053B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1053B" w:rsidRPr="00E91780" w:rsidRDefault="00C1053B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/>
          <w:b/>
          <w:sz w:val="24"/>
          <w:szCs w:val="24"/>
        </w:rPr>
        <w:t>:</w:t>
      </w:r>
    </w:p>
    <w:p w:rsidR="00C1053B" w:rsidRPr="00E91780" w:rsidRDefault="00C1053B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053B" w:rsidRPr="00E91780" w:rsidRDefault="00C1053B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/>
          <w:i/>
          <w:sz w:val="24"/>
          <w:szCs w:val="24"/>
        </w:rPr>
        <w:t>,</w:t>
      </w:r>
      <w:r w:rsidRPr="00E91780">
        <w:rPr>
          <w:rFonts w:ascii="Times New Roman" w:hAnsi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/>
          <w:sz w:val="24"/>
          <w:szCs w:val="24"/>
        </w:rPr>
        <w:t>/t</w:t>
      </w:r>
      <w:r w:rsidRPr="00E91780">
        <w:rPr>
          <w:rFonts w:ascii="Times New Roman" w:hAnsi="Times New Roman"/>
          <w:sz w:val="24"/>
          <w:szCs w:val="24"/>
        </w:rPr>
        <w:t>y trzeci</w:t>
      </w:r>
      <w:r>
        <w:rPr>
          <w:rFonts w:ascii="Times New Roman" w:hAnsi="Times New Roman"/>
          <w:sz w:val="24"/>
          <w:szCs w:val="24"/>
        </w:rPr>
        <w:t>/ci</w:t>
      </w:r>
      <w:r w:rsidRPr="00E91780">
        <w:rPr>
          <w:rFonts w:ascii="Times New Roman" w:hAnsi="Times New Roman"/>
          <w:sz w:val="24"/>
          <w:szCs w:val="24"/>
        </w:rPr>
        <w:t>e):</w:t>
      </w:r>
    </w:p>
    <w:p w:rsidR="00C1053B" w:rsidRDefault="00C1053B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C1053B" w:rsidRDefault="00C1053B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C1053B" w:rsidRDefault="00C1053B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C1053B" w:rsidRPr="00E91780" w:rsidRDefault="00C1053B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C1053B" w:rsidRPr="007851DF" w:rsidTr="00A005EC">
        <w:trPr>
          <w:jc w:val="center"/>
        </w:trPr>
        <w:tc>
          <w:tcPr>
            <w:tcW w:w="825" w:type="dxa"/>
          </w:tcPr>
          <w:p w:rsidR="00C1053B" w:rsidRPr="007851DF" w:rsidRDefault="00C1053B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57" w:type="dxa"/>
          </w:tcPr>
          <w:p w:rsidR="00C1053B" w:rsidRPr="007851DF" w:rsidRDefault="00C1053B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C1053B" w:rsidRPr="007851DF" w:rsidRDefault="00C1053B" w:rsidP="00A177C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 xml:space="preserve">Wskazanie warunku określonego w Rozdziale V pkt 2, którego dotyczy wsparcie podmiotu trzeciego  </w:t>
            </w:r>
          </w:p>
        </w:tc>
      </w:tr>
      <w:tr w:rsidR="00C1053B" w:rsidRPr="007851DF" w:rsidTr="00A005EC">
        <w:trPr>
          <w:jc w:val="center"/>
        </w:trPr>
        <w:tc>
          <w:tcPr>
            <w:tcW w:w="825" w:type="dxa"/>
          </w:tcPr>
          <w:p w:rsidR="00C1053B" w:rsidRPr="007851DF" w:rsidRDefault="00C1053B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657" w:type="dxa"/>
          </w:tcPr>
          <w:p w:rsidR="00C1053B" w:rsidRPr="007851DF" w:rsidRDefault="00C1053B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C1053B" w:rsidRPr="007851DF" w:rsidRDefault="00C1053B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1053B" w:rsidRPr="007851DF" w:rsidTr="00A005EC">
        <w:trPr>
          <w:jc w:val="center"/>
        </w:trPr>
        <w:tc>
          <w:tcPr>
            <w:tcW w:w="825" w:type="dxa"/>
          </w:tcPr>
          <w:p w:rsidR="00C1053B" w:rsidRPr="007851DF" w:rsidRDefault="00C1053B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657" w:type="dxa"/>
          </w:tcPr>
          <w:p w:rsidR="00C1053B" w:rsidRPr="007851DF" w:rsidRDefault="00C1053B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C1053B" w:rsidRPr="007851DF" w:rsidRDefault="00C1053B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C1053B" w:rsidRPr="00E91780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Pr="00E91780" w:rsidRDefault="00C1053B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C1053B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Pr="00E91780" w:rsidRDefault="00C1053B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053B" w:rsidRPr="001E30F1" w:rsidRDefault="00C1053B" w:rsidP="00D814E3">
      <w:pPr>
        <w:rPr>
          <w:rFonts w:ascii="Times New Roman" w:hAnsi="Times New Roman"/>
        </w:rPr>
      </w:pPr>
      <w:r w:rsidRPr="001E30F1">
        <w:rPr>
          <w:rFonts w:ascii="Times New Roman" w:hAnsi="Times New Roman"/>
        </w:rPr>
        <w:t>..............................., dn. ...............................</w:t>
      </w:r>
      <w:r w:rsidRPr="001E30F1">
        <w:rPr>
          <w:rFonts w:ascii="Times New Roman" w:hAnsi="Times New Roman"/>
        </w:rPr>
        <w:tab/>
      </w:r>
      <w:r w:rsidRPr="001E30F1">
        <w:rPr>
          <w:rFonts w:ascii="Times New Roman" w:hAnsi="Times New Roman"/>
        </w:rPr>
        <w:tab/>
        <w:t>.....................................................................</w:t>
      </w:r>
    </w:p>
    <w:p w:rsidR="00C1053B" w:rsidRPr="001E30F1" w:rsidRDefault="00C1053B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C1053B" w:rsidRDefault="00C1053B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C1053B" w:rsidRPr="00E91780" w:rsidRDefault="00C1053B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C1053B" w:rsidRPr="00E91780" w:rsidRDefault="00C1053B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C1053B" w:rsidRPr="00E91780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53B" w:rsidRDefault="00C1053B" w:rsidP="0038231F">
      <w:pPr>
        <w:spacing w:after="0" w:line="240" w:lineRule="auto"/>
      </w:pPr>
      <w:r>
        <w:separator/>
      </w:r>
    </w:p>
  </w:endnote>
  <w:endnote w:type="continuationSeparator" w:id="0">
    <w:p w:rsidR="00C1053B" w:rsidRDefault="00C105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53B" w:rsidRPr="0027560C" w:rsidRDefault="00C1053B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C1053B" w:rsidRDefault="00C105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53B" w:rsidRDefault="00C1053B" w:rsidP="0038231F">
      <w:pPr>
        <w:spacing w:after="0" w:line="240" w:lineRule="auto"/>
      </w:pPr>
      <w:r>
        <w:separator/>
      </w:r>
    </w:p>
  </w:footnote>
  <w:footnote w:type="continuationSeparator" w:id="0">
    <w:p w:rsidR="00C1053B" w:rsidRDefault="00C1053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054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5273"/>
    <w:rsid w:val="001670F2"/>
    <w:rsid w:val="001704E8"/>
    <w:rsid w:val="001807BF"/>
    <w:rsid w:val="00190D6E"/>
    <w:rsid w:val="00193E01"/>
    <w:rsid w:val="001957C5"/>
    <w:rsid w:val="001A3F82"/>
    <w:rsid w:val="001C6945"/>
    <w:rsid w:val="001D17B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219F"/>
    <w:rsid w:val="00414963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A73FB"/>
    <w:rsid w:val="005D32CA"/>
    <w:rsid w:val="005E176A"/>
    <w:rsid w:val="00612134"/>
    <w:rsid w:val="00616F63"/>
    <w:rsid w:val="006440B0"/>
    <w:rsid w:val="0064500B"/>
    <w:rsid w:val="006510DD"/>
    <w:rsid w:val="00677C66"/>
    <w:rsid w:val="00677D0B"/>
    <w:rsid w:val="00687919"/>
    <w:rsid w:val="00692DF3"/>
    <w:rsid w:val="006A52B6"/>
    <w:rsid w:val="006B2070"/>
    <w:rsid w:val="006E16A6"/>
    <w:rsid w:val="006E542B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851DF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D5F3A"/>
    <w:rsid w:val="009E1896"/>
    <w:rsid w:val="009F699D"/>
    <w:rsid w:val="009F77E3"/>
    <w:rsid w:val="00A005EC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46F9F"/>
    <w:rsid w:val="00A56074"/>
    <w:rsid w:val="00A56607"/>
    <w:rsid w:val="00A62798"/>
    <w:rsid w:val="00A632EE"/>
    <w:rsid w:val="00A776FE"/>
    <w:rsid w:val="00AB32EA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053B"/>
    <w:rsid w:val="00C1756D"/>
    <w:rsid w:val="00C22538"/>
    <w:rsid w:val="00C379E2"/>
    <w:rsid w:val="00C4103F"/>
    <w:rsid w:val="00C41608"/>
    <w:rsid w:val="00C456FB"/>
    <w:rsid w:val="00C57DEB"/>
    <w:rsid w:val="00C75633"/>
    <w:rsid w:val="00CA5F28"/>
    <w:rsid w:val="00CB2164"/>
    <w:rsid w:val="00CB47D7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43A55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0576"/>
    <w:rsid w:val="00F31248"/>
    <w:rsid w:val="00F33AC3"/>
    <w:rsid w:val="00F356C7"/>
    <w:rsid w:val="00F365F2"/>
    <w:rsid w:val="00F54680"/>
    <w:rsid w:val="00FA75F0"/>
    <w:rsid w:val="00FB7965"/>
    <w:rsid w:val="00FC0667"/>
    <w:rsid w:val="00FD7718"/>
    <w:rsid w:val="00FE7798"/>
    <w:rsid w:val="00FF3262"/>
    <w:rsid w:val="00FF6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58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359</Words>
  <Characters>2156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asankowska</cp:lastModifiedBy>
  <cp:revision>4</cp:revision>
  <cp:lastPrinted>2016-07-26T08:32:00Z</cp:lastPrinted>
  <dcterms:created xsi:type="dcterms:W3CDTF">2019-07-10T12:26:00Z</dcterms:created>
  <dcterms:modified xsi:type="dcterms:W3CDTF">2019-07-17T11:36:00Z</dcterms:modified>
</cp:coreProperties>
</file>