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7A" w:rsidRDefault="0021397A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A46F9F">
        <w:rPr>
          <w:rFonts w:cs="Calibri"/>
          <w:noProof/>
          <w:sz w:val="18"/>
          <w:szCs w:val="18"/>
          <w:lang w:val="pl-PL"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ciąg logotypów_NSS-UE-EFS_RPO-WZ_14-20_mono" style="width:420.75pt;height:45pt">
            <v:imagedata r:id="rId7" o:title=""/>
          </v:shape>
        </w:pict>
      </w:r>
    </w:p>
    <w:p w:rsidR="0021397A" w:rsidRDefault="0021397A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21397A" w:rsidRPr="009F699D" w:rsidRDefault="0021397A" w:rsidP="006510DD">
      <w:pPr>
        <w:pStyle w:val="Header"/>
        <w:spacing w:before="360" w:after="60"/>
        <w:jc w:val="center"/>
        <w:rPr>
          <w:rFonts w:cs="Calibri"/>
          <w:sz w:val="20"/>
          <w:szCs w:val="20"/>
        </w:rPr>
      </w:pPr>
      <w:r w:rsidRPr="009F699D">
        <w:rPr>
          <w:rFonts w:eastAsia="ArialMT" w:cs="Calibri"/>
          <w:sz w:val="20"/>
          <w:szCs w:val="20"/>
          <w:lang w:eastAsia="pl-PL"/>
        </w:rPr>
        <w:t>Samodzielni - kompleksowy system wsparcia dziecka i rodziny w Szczecinie</w:t>
      </w:r>
    </w:p>
    <w:p w:rsidR="0021397A" w:rsidRDefault="0021397A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21397A" w:rsidRDefault="0021397A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21397A" w:rsidRPr="00E91780" w:rsidRDefault="0021397A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>Załącznik nr 2 do siwz</w:t>
      </w:r>
    </w:p>
    <w:p w:rsidR="0021397A" w:rsidRPr="00E91780" w:rsidRDefault="0021397A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:rsidR="0021397A" w:rsidRPr="00E91780" w:rsidRDefault="0021397A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21397A" w:rsidRPr="00E91780" w:rsidRDefault="0021397A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1397A" w:rsidRDefault="0021397A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1397A" w:rsidRDefault="0021397A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1397A" w:rsidRDefault="0021397A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1397A" w:rsidRPr="00E91780" w:rsidRDefault="0021397A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BRAKU PODSTAW DO WYKLUCZEWNIA</w:t>
      </w:r>
    </w:p>
    <w:p w:rsidR="0021397A" w:rsidRPr="00E91780" w:rsidRDefault="0021397A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21397A" w:rsidRPr="00E91780" w:rsidRDefault="0021397A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1397A" w:rsidRPr="00E91780" w:rsidRDefault="0021397A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1397A" w:rsidRPr="00E91780" w:rsidRDefault="0021397A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397A" w:rsidRPr="00E91780" w:rsidRDefault="0021397A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21397A" w:rsidRPr="00E91780" w:rsidRDefault="0021397A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1397A" w:rsidRPr="00E91780" w:rsidRDefault="0021397A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21397A" w:rsidRPr="00E91780" w:rsidRDefault="0021397A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397A" w:rsidRPr="00E91780" w:rsidRDefault="0021397A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21397A" w:rsidRPr="00E91780" w:rsidRDefault="0021397A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:rsidR="0021397A" w:rsidRPr="00E91780" w:rsidRDefault="0021397A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397A" w:rsidRPr="00E91780" w:rsidRDefault="0021397A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21397A" w:rsidRPr="00E91780" w:rsidRDefault="0021397A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:rsidR="0021397A" w:rsidRPr="00E91780" w:rsidRDefault="0021397A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21397A" w:rsidRPr="00E91780" w:rsidRDefault="0021397A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21397A" w:rsidRPr="00E91780" w:rsidRDefault="0021397A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397A" w:rsidRPr="006510DD" w:rsidRDefault="0021397A" w:rsidP="006510DD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6510DD">
        <w:rPr>
          <w:rFonts w:ascii="Times New Roman" w:hAnsi="Times New Roman"/>
          <w:b/>
          <w:bCs/>
          <w:snapToGrid w:val="0"/>
          <w:sz w:val="24"/>
          <w:szCs w:val="24"/>
        </w:rPr>
        <w:t>„Świadczenie usług doradztwa psychologicznego w sytuacjach kryzysowych dla rodzin zastępczych uczestników projektu – Samodzielni kompleksowy system wsparcia dziecka i rodziny w Szczecinie”</w:t>
      </w:r>
    </w:p>
    <w:p w:rsidR="0021397A" w:rsidRPr="00E91780" w:rsidRDefault="0021397A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6510DD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21397A" w:rsidRPr="007818B6" w:rsidRDefault="0021397A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 xml:space="preserve">że w stosunku do wykonawcy, którego reprezentuję/jemy nie zachodzą podstawy wykluczenia z postępowania w sytuacjach określonych w Rozdziale V pkt 1 specyfikacji istotnych warunków zamówienia. </w:t>
      </w:r>
    </w:p>
    <w:p w:rsidR="0021397A" w:rsidRDefault="0021397A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397A" w:rsidRDefault="0021397A" w:rsidP="0033535A">
      <w:pPr>
        <w:tabs>
          <w:tab w:val="num" w:pos="709"/>
        </w:tabs>
        <w:ind w:left="709" w:hanging="283"/>
      </w:pPr>
    </w:p>
    <w:p w:rsidR="0021397A" w:rsidRDefault="0021397A" w:rsidP="0033535A">
      <w:pPr>
        <w:tabs>
          <w:tab w:val="num" w:pos="709"/>
        </w:tabs>
        <w:ind w:left="709" w:hanging="283"/>
      </w:pPr>
    </w:p>
    <w:p w:rsidR="0021397A" w:rsidRDefault="0021397A" w:rsidP="0033535A">
      <w:pPr>
        <w:tabs>
          <w:tab w:val="num" w:pos="709"/>
        </w:tabs>
        <w:ind w:left="709" w:hanging="283"/>
      </w:pPr>
    </w:p>
    <w:p w:rsidR="0021397A" w:rsidRDefault="0021397A" w:rsidP="0033535A">
      <w:pPr>
        <w:tabs>
          <w:tab w:val="num" w:pos="709"/>
        </w:tabs>
        <w:ind w:left="709" w:hanging="283"/>
      </w:pPr>
    </w:p>
    <w:p w:rsidR="0021397A" w:rsidRPr="0033535A" w:rsidRDefault="0021397A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:rsidR="0021397A" w:rsidRDefault="0021397A" w:rsidP="0033535A">
      <w:pPr>
        <w:pStyle w:val="BodyTextIndent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21397A" w:rsidRPr="0033535A" w:rsidRDefault="0021397A" w:rsidP="00CC7DF2">
      <w:pPr>
        <w:pStyle w:val="BodyTextIndent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21397A" w:rsidRPr="0033535A" w:rsidRDefault="0021397A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:rsidR="0021397A" w:rsidRPr="00E91780" w:rsidRDefault="0021397A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:rsidR="0021397A" w:rsidRDefault="0021397A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21397A" w:rsidRPr="00E91780" w:rsidRDefault="0021397A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21397A" w:rsidRPr="00E91780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97A" w:rsidRDefault="0021397A" w:rsidP="0038231F">
      <w:pPr>
        <w:spacing w:after="0" w:line="240" w:lineRule="auto"/>
      </w:pPr>
      <w:r>
        <w:separator/>
      </w:r>
    </w:p>
  </w:endnote>
  <w:endnote w:type="continuationSeparator" w:id="0">
    <w:p w:rsidR="0021397A" w:rsidRDefault="002139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algun Gothic Semilight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97A" w:rsidRPr="0027560C" w:rsidRDefault="0021397A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21397A" w:rsidRDefault="0021397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97A" w:rsidRDefault="0021397A" w:rsidP="0038231F">
      <w:pPr>
        <w:spacing w:after="0" w:line="240" w:lineRule="auto"/>
      </w:pPr>
      <w:r>
        <w:separator/>
      </w:r>
    </w:p>
  </w:footnote>
  <w:footnote w:type="continuationSeparator" w:id="0">
    <w:p w:rsidR="0021397A" w:rsidRDefault="0021397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264B3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04FF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3EA7"/>
    <w:rsid w:val="001957C5"/>
    <w:rsid w:val="001C6945"/>
    <w:rsid w:val="001D3A19"/>
    <w:rsid w:val="001D4C90"/>
    <w:rsid w:val="001F4C82"/>
    <w:rsid w:val="0021397A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616F63"/>
    <w:rsid w:val="006440B0"/>
    <w:rsid w:val="0064500B"/>
    <w:rsid w:val="006510DD"/>
    <w:rsid w:val="00677C66"/>
    <w:rsid w:val="00677D0B"/>
    <w:rsid w:val="00687919"/>
    <w:rsid w:val="00692DF3"/>
    <w:rsid w:val="006A09D8"/>
    <w:rsid w:val="006A52B6"/>
    <w:rsid w:val="006E16A6"/>
    <w:rsid w:val="006F3D32"/>
    <w:rsid w:val="0070699F"/>
    <w:rsid w:val="007118F0"/>
    <w:rsid w:val="00713A53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9F699D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46F9F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014F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74640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2335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63F46"/>
    <w:rsid w:val="00E71300"/>
    <w:rsid w:val="00E86A2B"/>
    <w:rsid w:val="00E86D33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88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222</Words>
  <Characters>1333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asankowska</cp:lastModifiedBy>
  <cp:revision>3</cp:revision>
  <cp:lastPrinted>2016-07-26T08:32:00Z</cp:lastPrinted>
  <dcterms:created xsi:type="dcterms:W3CDTF">2019-07-10T12:25:00Z</dcterms:created>
  <dcterms:modified xsi:type="dcterms:W3CDTF">2019-07-10T12:30:00Z</dcterms:modified>
</cp:coreProperties>
</file>