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5F0" w:rsidRDefault="00FA75F0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A46F9F">
        <w:rPr>
          <w:rFonts w:cs="Calibri"/>
          <w:noProof/>
          <w:sz w:val="18"/>
          <w:szCs w:val="18"/>
          <w:lang w:val="pl-PL"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ciąg logotypów_NSS-UE-EFS_RPO-WZ_14-20_mono" style="width:420.75pt;height:45pt">
            <v:imagedata r:id="rId7" o:title=""/>
          </v:shape>
        </w:pict>
      </w:r>
    </w:p>
    <w:p w:rsidR="00FA75F0" w:rsidRPr="009F699D" w:rsidRDefault="00FA75F0" w:rsidP="00FF6D0A">
      <w:pPr>
        <w:pStyle w:val="Header"/>
        <w:spacing w:before="360" w:after="60"/>
        <w:jc w:val="center"/>
        <w:rPr>
          <w:rFonts w:cs="Calibri"/>
          <w:sz w:val="20"/>
          <w:szCs w:val="20"/>
        </w:rPr>
      </w:pPr>
      <w:r w:rsidRPr="009F699D">
        <w:rPr>
          <w:rFonts w:eastAsia="ArialMT" w:cs="Calibri"/>
          <w:sz w:val="20"/>
          <w:szCs w:val="20"/>
          <w:lang w:eastAsia="pl-PL"/>
        </w:rPr>
        <w:t>Samodzielni - kompleksowy system wsparcia dziecka i rodziny w Szczecinie</w:t>
      </w:r>
    </w:p>
    <w:p w:rsidR="00FA75F0" w:rsidRDefault="00FA75F0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</w:p>
    <w:p w:rsidR="00FA75F0" w:rsidRDefault="00FA75F0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</w:p>
    <w:p w:rsidR="00FA75F0" w:rsidRPr="00E91780" w:rsidRDefault="00FA75F0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E91780">
        <w:rPr>
          <w:rFonts w:ascii="Times New Roman" w:hAnsi="Times New Roman"/>
          <w:b/>
          <w:bCs/>
        </w:rPr>
        <w:t xml:space="preserve">Załącznik nr </w:t>
      </w:r>
      <w:r>
        <w:rPr>
          <w:rFonts w:ascii="Times New Roman" w:hAnsi="Times New Roman"/>
          <w:b/>
          <w:bCs/>
        </w:rPr>
        <w:t>3</w:t>
      </w:r>
      <w:r w:rsidRPr="00E91780">
        <w:rPr>
          <w:rFonts w:ascii="Times New Roman" w:hAnsi="Times New Roman"/>
          <w:b/>
          <w:bCs/>
        </w:rPr>
        <w:t xml:space="preserve"> do siwz</w:t>
      </w:r>
    </w:p>
    <w:p w:rsidR="00FA75F0" w:rsidRPr="00E91780" w:rsidRDefault="00FA75F0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.........................................</w:t>
      </w:r>
    </w:p>
    <w:p w:rsidR="00FA75F0" w:rsidRPr="00E91780" w:rsidRDefault="00FA75F0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 pieczęć wykonawcy)</w:t>
      </w:r>
    </w:p>
    <w:p w:rsidR="00FA75F0" w:rsidRDefault="00FA75F0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FA75F0" w:rsidRPr="00E91780" w:rsidRDefault="00FA75F0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FA75F0" w:rsidRPr="00E91780" w:rsidRDefault="00FA75F0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>OŚWIADCZENIE WYKONAWCY</w:t>
      </w:r>
      <w:r>
        <w:rPr>
          <w:rFonts w:ascii="Times New Roman" w:hAnsi="Times New Roman"/>
          <w:b/>
          <w:sz w:val="24"/>
          <w:szCs w:val="24"/>
        </w:rPr>
        <w:t xml:space="preserve"> O SPEŁNIANIU WARUNKÓW UDZIAŁU W POSTĘPOWANIU I PODMIOTACH TRZECICH</w:t>
      </w:r>
    </w:p>
    <w:p w:rsidR="00FA75F0" w:rsidRPr="00E91780" w:rsidRDefault="00FA75F0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 xml:space="preserve">(składane na podstawie art. 25a ust. 1 ustawy)  </w:t>
      </w:r>
    </w:p>
    <w:p w:rsidR="00FA75F0" w:rsidRPr="00E91780" w:rsidRDefault="00FA75F0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A75F0" w:rsidRPr="00E91780" w:rsidRDefault="00FA75F0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A75F0" w:rsidRPr="006B2070" w:rsidRDefault="00FA75F0" w:rsidP="00D814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Ja (my), niżej podpisany(ni) ..................................................................................................</w:t>
      </w:r>
    </w:p>
    <w:p w:rsidR="00FA75F0" w:rsidRPr="006B2070" w:rsidRDefault="00FA75F0" w:rsidP="00E917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FA75F0" w:rsidRPr="006B2070" w:rsidRDefault="00FA75F0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działając w imieniu i na rzecz : …………………………………………………………………</w:t>
      </w:r>
    </w:p>
    <w:p w:rsidR="00FA75F0" w:rsidRPr="006B2070" w:rsidRDefault="00FA75F0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A75F0" w:rsidRPr="006B2070" w:rsidRDefault="00FA75F0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A75F0" w:rsidRPr="006B2070" w:rsidRDefault="00FA75F0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(pełna nazwa wykonawcy)</w:t>
      </w:r>
    </w:p>
    <w:p w:rsidR="00FA75F0" w:rsidRPr="006B2070" w:rsidRDefault="00FA75F0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A75F0" w:rsidRPr="006B2070" w:rsidRDefault="00FA75F0" w:rsidP="00E917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A75F0" w:rsidRPr="006B2070" w:rsidRDefault="00FA75F0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(adres siedziby wykonawcy)</w:t>
      </w:r>
    </w:p>
    <w:p w:rsidR="00FA75F0" w:rsidRPr="006B2070" w:rsidRDefault="00FA75F0" w:rsidP="00E91780">
      <w:pPr>
        <w:pStyle w:val="Footer"/>
        <w:tabs>
          <w:tab w:val="clear" w:pos="4536"/>
          <w:tab w:val="clear" w:pos="9072"/>
        </w:tabs>
        <w:rPr>
          <w:rFonts w:ascii="Times New Roman" w:hAnsi="Times New Roman"/>
          <w:sz w:val="24"/>
          <w:szCs w:val="24"/>
        </w:rPr>
      </w:pPr>
    </w:p>
    <w:p w:rsidR="00FA75F0" w:rsidRPr="006B2070" w:rsidRDefault="00FA75F0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w odpowiedzi na ogłoszenie o przetargu nieograniczonym na:</w:t>
      </w:r>
    </w:p>
    <w:p w:rsidR="00FA75F0" w:rsidRPr="006B2070" w:rsidRDefault="00FA75F0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A75F0" w:rsidRPr="006510DD" w:rsidRDefault="00FA75F0" w:rsidP="00FF6D0A">
      <w:pPr>
        <w:widowControl w:val="0"/>
        <w:tabs>
          <w:tab w:val="left" w:pos="8460"/>
          <w:tab w:val="left" w:pos="8910"/>
        </w:tabs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  <w:r w:rsidRPr="006510DD">
        <w:rPr>
          <w:rFonts w:ascii="Times New Roman" w:hAnsi="Times New Roman"/>
          <w:b/>
          <w:bCs/>
          <w:snapToGrid w:val="0"/>
          <w:sz w:val="24"/>
          <w:szCs w:val="24"/>
        </w:rPr>
        <w:t>„Świadczenie usług doradztwa psychologicznego w sytuacjach kryzysowych dla rodzin zastępczych uczestników projektu – Samodzielni kompleksowy system wsparcia dziecka i rodziny w Szczecinie”</w:t>
      </w:r>
    </w:p>
    <w:p w:rsidR="00FA75F0" w:rsidRPr="00E91780" w:rsidRDefault="00FA75F0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</w:p>
    <w:p w:rsidR="00FA75F0" w:rsidRPr="00E91780" w:rsidRDefault="00FA75F0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91780">
        <w:rPr>
          <w:rFonts w:ascii="Times New Roman" w:hAnsi="Times New Roman"/>
          <w:b/>
          <w:bCs/>
          <w:sz w:val="24"/>
          <w:szCs w:val="24"/>
        </w:rPr>
        <w:t xml:space="preserve">oświadczam(my), co następuje: </w:t>
      </w:r>
    </w:p>
    <w:p w:rsidR="00FA75F0" w:rsidRPr="00E91780" w:rsidRDefault="00FA75F0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A75F0" w:rsidRPr="00E91780" w:rsidRDefault="00FA75F0" w:rsidP="00E91780">
      <w:pPr>
        <w:pStyle w:val="ListParagraph"/>
        <w:numPr>
          <w:ilvl w:val="0"/>
          <w:numId w:val="10"/>
        </w:numPr>
        <w:shd w:val="clear" w:color="auto" w:fill="BFBFBF"/>
        <w:spacing w:after="0" w:line="240" w:lineRule="auto"/>
        <w:ind w:left="284" w:hanging="284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>OŚWIADCZENIA DOTYCZĄCE WYKONAWCY:</w:t>
      </w:r>
    </w:p>
    <w:p w:rsidR="00FA75F0" w:rsidRPr="00E91780" w:rsidRDefault="00FA75F0" w:rsidP="00E91780">
      <w:pPr>
        <w:pStyle w:val="ListParagraph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A75F0" w:rsidRDefault="00FA75F0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FA75F0" w:rsidRDefault="00FA75F0" w:rsidP="00FD7718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Oświadczam/y, że wykonawc</w:t>
      </w:r>
      <w:r>
        <w:rPr>
          <w:rFonts w:ascii="Times New Roman" w:hAnsi="Times New Roman"/>
          <w:sz w:val="24"/>
          <w:szCs w:val="24"/>
        </w:rPr>
        <w:t>a</w:t>
      </w:r>
      <w:r w:rsidRPr="00E91780">
        <w:rPr>
          <w:rFonts w:ascii="Times New Roman" w:hAnsi="Times New Roman"/>
          <w:sz w:val="24"/>
          <w:szCs w:val="24"/>
        </w:rPr>
        <w:t xml:space="preserve">, którego reprezentuję/jemy spełnia warunki udziału w postępowaniu określone w </w:t>
      </w:r>
      <w:r w:rsidRPr="00732356">
        <w:rPr>
          <w:rFonts w:ascii="Times New Roman" w:hAnsi="Times New Roman"/>
          <w:sz w:val="24"/>
          <w:szCs w:val="24"/>
        </w:rPr>
        <w:t>Rozdziale V pkt 2 specyfikacji</w:t>
      </w:r>
      <w:r w:rsidRPr="00E91780">
        <w:rPr>
          <w:rFonts w:ascii="Times New Roman" w:hAnsi="Times New Roman"/>
          <w:sz w:val="24"/>
          <w:szCs w:val="24"/>
        </w:rPr>
        <w:t xml:space="preserve"> istotnych warunków zamówienia.</w:t>
      </w:r>
    </w:p>
    <w:p w:rsidR="00FA75F0" w:rsidRPr="00E91780" w:rsidRDefault="00FA75F0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A75F0" w:rsidRDefault="00FA75F0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A75F0" w:rsidRPr="00E91780" w:rsidRDefault="00FA75F0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A75F0" w:rsidRPr="00E21677" w:rsidRDefault="00FA75F0" w:rsidP="00E21677">
      <w:pPr>
        <w:spacing w:after="0" w:line="240" w:lineRule="auto"/>
        <w:rPr>
          <w:rFonts w:ascii="Times New Roman" w:hAnsi="Times New Roman"/>
        </w:rPr>
      </w:pPr>
      <w:r w:rsidRPr="00E21677">
        <w:rPr>
          <w:rFonts w:ascii="Times New Roman" w:hAnsi="Times New Roman"/>
        </w:rPr>
        <w:t>..............................., dn. ...............................</w:t>
      </w:r>
      <w:r w:rsidRPr="00E21677">
        <w:rPr>
          <w:rFonts w:ascii="Times New Roman" w:hAnsi="Times New Roman"/>
        </w:rPr>
        <w:tab/>
      </w:r>
      <w:r w:rsidRPr="00E21677">
        <w:rPr>
          <w:rFonts w:ascii="Times New Roman" w:hAnsi="Times New Roman"/>
        </w:rPr>
        <w:tab/>
        <w:t>.....................................................................</w:t>
      </w:r>
    </w:p>
    <w:p w:rsidR="00FA75F0" w:rsidRPr="00E21677" w:rsidRDefault="00FA75F0" w:rsidP="00E21677">
      <w:pPr>
        <w:pStyle w:val="BodyTextIndent3"/>
        <w:ind w:left="4695"/>
        <w:rPr>
          <w:sz w:val="22"/>
          <w:szCs w:val="22"/>
        </w:rPr>
      </w:pPr>
      <w:r w:rsidRPr="00E21677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FA75F0" w:rsidRDefault="00FA75F0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FA75F0" w:rsidRDefault="00FA75F0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FA75F0" w:rsidRDefault="00FA75F0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FA75F0" w:rsidRDefault="00FA75F0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FA75F0" w:rsidRPr="00E91780" w:rsidRDefault="00FA75F0" w:rsidP="00E91780">
      <w:pPr>
        <w:pStyle w:val="ListParagraph"/>
        <w:numPr>
          <w:ilvl w:val="0"/>
          <w:numId w:val="10"/>
        </w:numPr>
        <w:shd w:val="clear" w:color="auto" w:fill="BFBFBF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 xml:space="preserve">OŚWIADCZENIE DOTYCZĄCE PODMIOTU, NA KTÓREGO ZASOBY POWOŁUJE SIĘ WYKONAWCA </w:t>
      </w:r>
      <w:r w:rsidRPr="00E91780">
        <w:rPr>
          <w:rFonts w:ascii="Times New Roman" w:hAnsi="Times New Roman"/>
          <w:sz w:val="24"/>
          <w:szCs w:val="24"/>
        </w:rPr>
        <w:t>(należy wypełnić, jeżeli wykonawca przewiduje udział podmiotów trzecich)</w:t>
      </w:r>
      <w:r w:rsidRPr="00E91780">
        <w:rPr>
          <w:rFonts w:ascii="Times New Roman" w:hAnsi="Times New Roman"/>
          <w:b/>
          <w:sz w:val="24"/>
          <w:szCs w:val="24"/>
        </w:rPr>
        <w:t>:</w:t>
      </w:r>
    </w:p>
    <w:p w:rsidR="00FA75F0" w:rsidRPr="00E91780" w:rsidRDefault="00FA75F0" w:rsidP="00E9178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A75F0" w:rsidRPr="00E91780" w:rsidRDefault="00FA75F0" w:rsidP="00E91780">
      <w:pPr>
        <w:pStyle w:val="ListParagraph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Oświadczam/y, że w celu wykazania spełniania warunków udziału w postępowaniu, określonych w Rozdziale V pkt 2 specyfikacji istotnych warunków zamówienia</w:t>
      </w:r>
      <w:r>
        <w:rPr>
          <w:rFonts w:ascii="Times New Roman" w:hAnsi="Times New Roman"/>
          <w:sz w:val="24"/>
          <w:szCs w:val="24"/>
        </w:rPr>
        <w:t xml:space="preserve"> wykonawca</w:t>
      </w:r>
      <w:r w:rsidRPr="00E91780">
        <w:rPr>
          <w:rFonts w:ascii="Times New Roman" w:hAnsi="Times New Roman"/>
          <w:i/>
          <w:sz w:val="24"/>
          <w:szCs w:val="24"/>
        </w:rPr>
        <w:t>,</w:t>
      </w:r>
      <w:r w:rsidRPr="00E91780">
        <w:rPr>
          <w:rFonts w:ascii="Times New Roman" w:hAnsi="Times New Roman"/>
          <w:sz w:val="24"/>
          <w:szCs w:val="24"/>
        </w:rPr>
        <w:t xml:space="preserve"> którego reprezentuję/jemy polega na zasobach następującego/ych podmiotu/ów (podmiot</w:t>
      </w:r>
      <w:r>
        <w:rPr>
          <w:rFonts w:ascii="Times New Roman" w:hAnsi="Times New Roman"/>
          <w:sz w:val="24"/>
          <w:szCs w:val="24"/>
        </w:rPr>
        <w:t>/t</w:t>
      </w:r>
      <w:r w:rsidRPr="00E91780">
        <w:rPr>
          <w:rFonts w:ascii="Times New Roman" w:hAnsi="Times New Roman"/>
          <w:sz w:val="24"/>
          <w:szCs w:val="24"/>
        </w:rPr>
        <w:t>y trzeci</w:t>
      </w:r>
      <w:r>
        <w:rPr>
          <w:rFonts w:ascii="Times New Roman" w:hAnsi="Times New Roman"/>
          <w:sz w:val="24"/>
          <w:szCs w:val="24"/>
        </w:rPr>
        <w:t>/ci</w:t>
      </w:r>
      <w:r w:rsidRPr="00E91780">
        <w:rPr>
          <w:rFonts w:ascii="Times New Roman" w:hAnsi="Times New Roman"/>
          <w:sz w:val="24"/>
          <w:szCs w:val="24"/>
        </w:rPr>
        <w:t>e):</w:t>
      </w:r>
    </w:p>
    <w:p w:rsidR="00FA75F0" w:rsidRDefault="00FA75F0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FA75F0" w:rsidRDefault="00FA75F0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FA75F0" w:rsidRDefault="00FA75F0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FA75F0" w:rsidRPr="00E91780" w:rsidRDefault="00FA75F0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25"/>
        <w:gridCol w:w="3657"/>
        <w:gridCol w:w="4508"/>
      </w:tblGrid>
      <w:tr w:rsidR="00FA75F0" w:rsidRPr="007851DF" w:rsidTr="00A005EC">
        <w:trPr>
          <w:jc w:val="center"/>
        </w:trPr>
        <w:tc>
          <w:tcPr>
            <w:tcW w:w="825" w:type="dxa"/>
          </w:tcPr>
          <w:p w:rsidR="00FA75F0" w:rsidRPr="007851DF" w:rsidRDefault="00FA75F0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851DF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657" w:type="dxa"/>
          </w:tcPr>
          <w:p w:rsidR="00FA75F0" w:rsidRPr="007851DF" w:rsidRDefault="00FA75F0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851DF">
              <w:rPr>
                <w:rFonts w:ascii="Times New Roman" w:hAnsi="Times New Roman"/>
                <w:b/>
              </w:rPr>
              <w:t>Pełna nazwa/firma i adres oraz KRS/CEiDG podmiotu trzeciego</w:t>
            </w:r>
          </w:p>
        </w:tc>
        <w:tc>
          <w:tcPr>
            <w:tcW w:w="4508" w:type="dxa"/>
          </w:tcPr>
          <w:p w:rsidR="00FA75F0" w:rsidRPr="007851DF" w:rsidRDefault="00FA75F0" w:rsidP="00A177C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851DF">
              <w:rPr>
                <w:rFonts w:ascii="Times New Roman" w:hAnsi="Times New Roman"/>
                <w:b/>
              </w:rPr>
              <w:t xml:space="preserve">Wskazanie warunku określonego w Rozdziale V pkt 2, którego dotyczy wsparcie podmiotu trzeciego  </w:t>
            </w:r>
          </w:p>
        </w:tc>
      </w:tr>
      <w:tr w:rsidR="00FA75F0" w:rsidRPr="007851DF" w:rsidTr="00A005EC">
        <w:trPr>
          <w:jc w:val="center"/>
        </w:trPr>
        <w:tc>
          <w:tcPr>
            <w:tcW w:w="825" w:type="dxa"/>
          </w:tcPr>
          <w:p w:rsidR="00FA75F0" w:rsidRPr="007851DF" w:rsidRDefault="00FA75F0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851DF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657" w:type="dxa"/>
          </w:tcPr>
          <w:p w:rsidR="00FA75F0" w:rsidRPr="007851DF" w:rsidRDefault="00FA75F0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08" w:type="dxa"/>
          </w:tcPr>
          <w:p w:rsidR="00FA75F0" w:rsidRPr="007851DF" w:rsidRDefault="00FA75F0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FA75F0" w:rsidRPr="007851DF" w:rsidTr="00A005EC">
        <w:trPr>
          <w:jc w:val="center"/>
        </w:trPr>
        <w:tc>
          <w:tcPr>
            <w:tcW w:w="825" w:type="dxa"/>
          </w:tcPr>
          <w:p w:rsidR="00FA75F0" w:rsidRPr="007851DF" w:rsidRDefault="00FA75F0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851DF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3657" w:type="dxa"/>
          </w:tcPr>
          <w:p w:rsidR="00FA75F0" w:rsidRPr="007851DF" w:rsidRDefault="00FA75F0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08" w:type="dxa"/>
          </w:tcPr>
          <w:p w:rsidR="00FA75F0" w:rsidRPr="007851DF" w:rsidRDefault="00FA75F0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FA75F0" w:rsidRPr="00E91780" w:rsidRDefault="00FA75F0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A75F0" w:rsidRPr="00E91780" w:rsidRDefault="00FA75F0" w:rsidP="00E91780">
      <w:pPr>
        <w:pStyle w:val="ListParagraph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Oświadczam, że podmiot/ty wymienione w pkt II. ppkt 1 nie podlega/ją wykluczeniu z postępowania o udzielenie zamówienia.</w:t>
      </w:r>
    </w:p>
    <w:p w:rsidR="00FA75F0" w:rsidRDefault="00FA75F0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A75F0" w:rsidRDefault="00FA75F0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A75F0" w:rsidRPr="00E91780" w:rsidRDefault="00FA75F0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A75F0" w:rsidRPr="001E30F1" w:rsidRDefault="00FA75F0" w:rsidP="00D814E3">
      <w:pPr>
        <w:rPr>
          <w:rFonts w:ascii="Times New Roman" w:hAnsi="Times New Roman"/>
        </w:rPr>
      </w:pPr>
      <w:r w:rsidRPr="001E30F1">
        <w:rPr>
          <w:rFonts w:ascii="Times New Roman" w:hAnsi="Times New Roman"/>
        </w:rPr>
        <w:t>..............................., dn. ...............................</w:t>
      </w:r>
      <w:r w:rsidRPr="001E30F1">
        <w:rPr>
          <w:rFonts w:ascii="Times New Roman" w:hAnsi="Times New Roman"/>
        </w:rPr>
        <w:tab/>
      </w:r>
      <w:r w:rsidRPr="001E30F1">
        <w:rPr>
          <w:rFonts w:ascii="Times New Roman" w:hAnsi="Times New Roman"/>
        </w:rPr>
        <w:tab/>
        <w:t>.....................................................................</w:t>
      </w:r>
    </w:p>
    <w:p w:rsidR="00FA75F0" w:rsidRPr="001E30F1" w:rsidRDefault="00FA75F0" w:rsidP="00D814E3">
      <w:pPr>
        <w:pStyle w:val="BodyTextIndent3"/>
        <w:ind w:left="4695"/>
        <w:rPr>
          <w:sz w:val="22"/>
          <w:szCs w:val="22"/>
        </w:rPr>
      </w:pPr>
      <w:r w:rsidRPr="001E30F1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FA75F0" w:rsidRDefault="00FA75F0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FA75F0" w:rsidRPr="00E91780" w:rsidRDefault="00FA75F0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FA75F0" w:rsidRPr="00E91780" w:rsidRDefault="00FA75F0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sectPr w:rsidR="00FA75F0" w:rsidRPr="00E91780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75F0" w:rsidRDefault="00FA75F0" w:rsidP="0038231F">
      <w:pPr>
        <w:spacing w:after="0" w:line="240" w:lineRule="auto"/>
      </w:pPr>
      <w:r>
        <w:separator/>
      </w:r>
    </w:p>
  </w:endnote>
  <w:endnote w:type="continuationSeparator" w:id="0">
    <w:p w:rsidR="00FA75F0" w:rsidRDefault="00FA75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Malgun Gothic Semilight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5F0" w:rsidRPr="0027560C" w:rsidRDefault="00FA75F0">
    <w:pPr>
      <w:pStyle w:val="Footer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noProof/>
        <w:sz w:val="18"/>
        <w:szCs w:val="18"/>
      </w:rPr>
      <w:t>2</w:t>
    </w:r>
    <w:r w:rsidRPr="0027560C">
      <w:rPr>
        <w:rFonts w:ascii="Arial" w:hAnsi="Arial" w:cs="Arial"/>
        <w:sz w:val="18"/>
        <w:szCs w:val="18"/>
      </w:rPr>
      <w:fldChar w:fldCharType="end"/>
    </w:r>
  </w:p>
  <w:p w:rsidR="00FA75F0" w:rsidRDefault="00FA75F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75F0" w:rsidRDefault="00FA75F0" w:rsidP="0038231F">
      <w:pPr>
        <w:spacing w:after="0" w:line="240" w:lineRule="auto"/>
      </w:pPr>
      <w:r>
        <w:separator/>
      </w:r>
    </w:p>
  </w:footnote>
  <w:footnote w:type="continuationSeparator" w:id="0">
    <w:p w:rsidR="00FA75F0" w:rsidRDefault="00FA75F0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</w:abstractNum>
  <w:abstractNum w:abstractNumId="3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103F"/>
    <w:rsid w:val="000328C4"/>
    <w:rsid w:val="00053937"/>
    <w:rsid w:val="000613EB"/>
    <w:rsid w:val="000809B6"/>
    <w:rsid w:val="000817F4"/>
    <w:rsid w:val="000B1025"/>
    <w:rsid w:val="000B1F47"/>
    <w:rsid w:val="000C021E"/>
    <w:rsid w:val="000C6AF7"/>
    <w:rsid w:val="000D03AF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704E8"/>
    <w:rsid w:val="001807BF"/>
    <w:rsid w:val="00190D6E"/>
    <w:rsid w:val="00193E01"/>
    <w:rsid w:val="001957C5"/>
    <w:rsid w:val="001A3F82"/>
    <w:rsid w:val="001C6945"/>
    <w:rsid w:val="001D17B5"/>
    <w:rsid w:val="001D3A19"/>
    <w:rsid w:val="001D4C90"/>
    <w:rsid w:val="001E30F1"/>
    <w:rsid w:val="001F4C82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87BCD"/>
    <w:rsid w:val="002B31B5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221F4"/>
    <w:rsid w:val="003229EC"/>
    <w:rsid w:val="003416FE"/>
    <w:rsid w:val="0034230E"/>
    <w:rsid w:val="003636E7"/>
    <w:rsid w:val="00363FCD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219F"/>
    <w:rsid w:val="00414963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641F0"/>
    <w:rsid w:val="005907EF"/>
    <w:rsid w:val="005A73FB"/>
    <w:rsid w:val="005D32CA"/>
    <w:rsid w:val="005E176A"/>
    <w:rsid w:val="00612134"/>
    <w:rsid w:val="00616F63"/>
    <w:rsid w:val="006440B0"/>
    <w:rsid w:val="0064500B"/>
    <w:rsid w:val="006510DD"/>
    <w:rsid w:val="00677C66"/>
    <w:rsid w:val="00677D0B"/>
    <w:rsid w:val="00687919"/>
    <w:rsid w:val="00692DF3"/>
    <w:rsid w:val="006A52B6"/>
    <w:rsid w:val="006B2070"/>
    <w:rsid w:val="006E16A6"/>
    <w:rsid w:val="006F3D32"/>
    <w:rsid w:val="0070699F"/>
    <w:rsid w:val="007118F0"/>
    <w:rsid w:val="00714691"/>
    <w:rsid w:val="007212BA"/>
    <w:rsid w:val="00732356"/>
    <w:rsid w:val="00746532"/>
    <w:rsid w:val="00783253"/>
    <w:rsid w:val="007840F2"/>
    <w:rsid w:val="007851DF"/>
    <w:rsid w:val="007936D6"/>
    <w:rsid w:val="0079713A"/>
    <w:rsid w:val="007E25BD"/>
    <w:rsid w:val="007E2F69"/>
    <w:rsid w:val="00804F07"/>
    <w:rsid w:val="00830AB1"/>
    <w:rsid w:val="008560CF"/>
    <w:rsid w:val="00872D1E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4082"/>
    <w:rsid w:val="009469C7"/>
    <w:rsid w:val="00956C26"/>
    <w:rsid w:val="009705DB"/>
    <w:rsid w:val="00975C49"/>
    <w:rsid w:val="009A397D"/>
    <w:rsid w:val="009C0C6C"/>
    <w:rsid w:val="009C6DDE"/>
    <w:rsid w:val="009D0D9D"/>
    <w:rsid w:val="009D314C"/>
    <w:rsid w:val="009D5F3A"/>
    <w:rsid w:val="009E1896"/>
    <w:rsid w:val="009F699D"/>
    <w:rsid w:val="009F77E3"/>
    <w:rsid w:val="00A005EC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46F9F"/>
    <w:rsid w:val="00A56074"/>
    <w:rsid w:val="00A56607"/>
    <w:rsid w:val="00A62798"/>
    <w:rsid w:val="00A632EE"/>
    <w:rsid w:val="00A776FE"/>
    <w:rsid w:val="00AB32EA"/>
    <w:rsid w:val="00AB39E6"/>
    <w:rsid w:val="00AB46E0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D6"/>
    <w:rsid w:val="00B87B51"/>
    <w:rsid w:val="00B93B71"/>
    <w:rsid w:val="00BA1439"/>
    <w:rsid w:val="00BB4360"/>
    <w:rsid w:val="00BD06C3"/>
    <w:rsid w:val="00BD610D"/>
    <w:rsid w:val="00BF1F3F"/>
    <w:rsid w:val="00C00C2E"/>
    <w:rsid w:val="00C0440B"/>
    <w:rsid w:val="00C1756D"/>
    <w:rsid w:val="00C22538"/>
    <w:rsid w:val="00C379E2"/>
    <w:rsid w:val="00C4103F"/>
    <w:rsid w:val="00C41608"/>
    <w:rsid w:val="00C456FB"/>
    <w:rsid w:val="00C57DEB"/>
    <w:rsid w:val="00C75633"/>
    <w:rsid w:val="00CA5F28"/>
    <w:rsid w:val="00CB2164"/>
    <w:rsid w:val="00CB47D7"/>
    <w:rsid w:val="00CC6896"/>
    <w:rsid w:val="00CD48E9"/>
    <w:rsid w:val="00CE118A"/>
    <w:rsid w:val="00CE6400"/>
    <w:rsid w:val="00CF3F49"/>
    <w:rsid w:val="00CF4A74"/>
    <w:rsid w:val="00CF50E8"/>
    <w:rsid w:val="00D0256E"/>
    <w:rsid w:val="00D212BC"/>
    <w:rsid w:val="00D34D9A"/>
    <w:rsid w:val="00D409DE"/>
    <w:rsid w:val="00D42C9B"/>
    <w:rsid w:val="00D47D38"/>
    <w:rsid w:val="00D65942"/>
    <w:rsid w:val="00D7532C"/>
    <w:rsid w:val="00D814E3"/>
    <w:rsid w:val="00DA2B7D"/>
    <w:rsid w:val="00DC3F44"/>
    <w:rsid w:val="00DD146A"/>
    <w:rsid w:val="00DD3E9D"/>
    <w:rsid w:val="00DE64A6"/>
    <w:rsid w:val="00DE73EE"/>
    <w:rsid w:val="00E14552"/>
    <w:rsid w:val="00E15D59"/>
    <w:rsid w:val="00E21677"/>
    <w:rsid w:val="00E21B42"/>
    <w:rsid w:val="00E30517"/>
    <w:rsid w:val="00E42CC3"/>
    <w:rsid w:val="00E55512"/>
    <w:rsid w:val="00E86A2B"/>
    <w:rsid w:val="00E91780"/>
    <w:rsid w:val="00EA74CD"/>
    <w:rsid w:val="00EB3286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0576"/>
    <w:rsid w:val="00F31248"/>
    <w:rsid w:val="00F33AC3"/>
    <w:rsid w:val="00F356C7"/>
    <w:rsid w:val="00F365F2"/>
    <w:rsid w:val="00F54680"/>
    <w:rsid w:val="00FA75F0"/>
    <w:rsid w:val="00FB7965"/>
    <w:rsid w:val="00FC0667"/>
    <w:rsid w:val="00FD7718"/>
    <w:rsid w:val="00FE7798"/>
    <w:rsid w:val="00FF3262"/>
    <w:rsid w:val="00FF6D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F49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C694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C6945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52017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20174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2017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E21677"/>
    <w:rPr>
      <w:rFonts w:ascii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766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6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6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6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368</Words>
  <Characters>2209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Remigiusz Stępień</dc:creator>
  <cp:keywords/>
  <dc:description/>
  <cp:lastModifiedBy>asankowska</cp:lastModifiedBy>
  <cp:revision>3</cp:revision>
  <cp:lastPrinted>2016-07-26T08:32:00Z</cp:lastPrinted>
  <dcterms:created xsi:type="dcterms:W3CDTF">2019-07-10T12:26:00Z</dcterms:created>
  <dcterms:modified xsi:type="dcterms:W3CDTF">2019-07-10T12:31:00Z</dcterms:modified>
</cp:coreProperties>
</file>