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B23" w:rsidRPr="00E91780" w:rsidRDefault="00AB6B23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>Załącznik nr 2 do siwz</w:t>
      </w:r>
    </w:p>
    <w:p w:rsidR="00AB6B23" w:rsidRPr="00E91780" w:rsidRDefault="00AB6B23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:rsidR="00AB6B23" w:rsidRPr="00E91780" w:rsidRDefault="00AB6B23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AB6B23" w:rsidRPr="00E91780" w:rsidRDefault="00AB6B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B6B23" w:rsidRDefault="00AB6B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6B23" w:rsidRDefault="00AB6B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6B23" w:rsidRDefault="00AB6B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6B23" w:rsidRPr="00E91780" w:rsidRDefault="00AB6B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BRAKU PODSTAW DO WYKLUCZEWNIA</w:t>
      </w:r>
    </w:p>
    <w:p w:rsidR="00AB6B23" w:rsidRPr="00E91780" w:rsidRDefault="00AB6B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AB6B23" w:rsidRPr="00E91780" w:rsidRDefault="00AB6B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6B23" w:rsidRPr="00E91780" w:rsidRDefault="00AB6B2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6B23" w:rsidRPr="00E91780" w:rsidRDefault="00AB6B2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6B23" w:rsidRPr="00E91780" w:rsidRDefault="00AB6B23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:rsidR="00AB6B23" w:rsidRPr="00E91780" w:rsidRDefault="00AB6B23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B6B23" w:rsidRPr="00E91780" w:rsidRDefault="00AB6B2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AB6B23" w:rsidRPr="00E91780" w:rsidRDefault="00AB6B2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6B23" w:rsidRPr="00E91780" w:rsidRDefault="00AB6B2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6B23" w:rsidRPr="00E91780" w:rsidRDefault="00AB6B23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:rsidR="00AB6B23" w:rsidRPr="00E91780" w:rsidRDefault="00AB6B23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6B23" w:rsidRPr="00E91780" w:rsidRDefault="00AB6B23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6B23" w:rsidRPr="00E91780" w:rsidRDefault="00AB6B23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:rsidR="00AB6B23" w:rsidRPr="00E91780" w:rsidRDefault="00AB6B23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AB6B23" w:rsidRPr="00E91780" w:rsidRDefault="00AB6B2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AB6B23" w:rsidRPr="00E91780" w:rsidRDefault="00AB6B2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6B23" w:rsidRPr="001B5FD4" w:rsidRDefault="00AB6B23" w:rsidP="00D633FC">
      <w:pPr>
        <w:pStyle w:val="BodyText3"/>
        <w:jc w:val="center"/>
        <w:rPr>
          <w:rFonts w:ascii="Times New Roman" w:hAnsi="Times New Roman"/>
          <w:b/>
          <w:sz w:val="24"/>
          <w:szCs w:val="24"/>
        </w:rPr>
      </w:pPr>
      <w:r w:rsidRPr="001B5FD4">
        <w:rPr>
          <w:rFonts w:ascii="Times New Roman" w:hAnsi="Times New Roman"/>
          <w:b/>
          <w:sz w:val="24"/>
          <w:szCs w:val="24"/>
        </w:rPr>
        <w:t>„Utrzymanie czystości w lokalach należących do Miejskiego Ośrodka Pomocy Rodzinie w Szczecinie”</w:t>
      </w:r>
    </w:p>
    <w:p w:rsidR="00AB6B23" w:rsidRPr="0034533E" w:rsidRDefault="00AB6B23" w:rsidP="0057783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1B5FD4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  <w:bookmarkStart w:id="0" w:name="_GoBack"/>
      <w:bookmarkEnd w:id="0"/>
    </w:p>
    <w:p w:rsidR="00AB6B23" w:rsidRPr="0034533E" w:rsidRDefault="00AB6B23" w:rsidP="003453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533E">
        <w:rPr>
          <w:rFonts w:ascii="Times New Roman" w:hAnsi="Times New Roman"/>
          <w:bCs/>
          <w:sz w:val="24"/>
          <w:szCs w:val="24"/>
        </w:rPr>
        <w:t xml:space="preserve">oświadczam(my), </w:t>
      </w:r>
      <w:r w:rsidRPr="0034533E">
        <w:rPr>
          <w:rFonts w:ascii="Times New Roman" w:hAnsi="Times New Roman"/>
          <w:sz w:val="24"/>
          <w:szCs w:val="24"/>
        </w:rPr>
        <w:t xml:space="preserve">że w stosunku do wykonawcy, którego reprezentuję/jemy nie zachodzą podstawy wykluczenia z postępowania w sytuacjach określonych w Rozdziale V </w:t>
      </w:r>
      <w:r w:rsidRPr="0034533E">
        <w:rPr>
          <w:rFonts w:ascii="Times New Roman" w:hAnsi="Times New Roman"/>
          <w:sz w:val="24"/>
          <w:szCs w:val="24"/>
        </w:rPr>
        <w:br/>
        <w:t xml:space="preserve">pkt 1 specyfikacji istotnych warunków zamówienia. </w:t>
      </w:r>
    </w:p>
    <w:p w:rsidR="00AB6B23" w:rsidRPr="0034533E" w:rsidRDefault="00AB6B2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6B23" w:rsidRDefault="00AB6B23" w:rsidP="0033535A">
      <w:pPr>
        <w:pStyle w:val="BodyText"/>
        <w:ind w:firstLine="360"/>
        <w:jc w:val="both"/>
        <w:rPr>
          <w:sz w:val="24"/>
          <w:szCs w:val="24"/>
        </w:rPr>
      </w:pPr>
    </w:p>
    <w:p w:rsidR="00AB6B23" w:rsidRPr="0027579F" w:rsidRDefault="00AB6B23" w:rsidP="0033535A">
      <w:pPr>
        <w:pStyle w:val="BodyText"/>
        <w:ind w:firstLine="360"/>
        <w:jc w:val="both"/>
        <w:rPr>
          <w:sz w:val="24"/>
          <w:szCs w:val="24"/>
        </w:rPr>
      </w:pPr>
    </w:p>
    <w:p w:rsidR="00AB6B23" w:rsidRDefault="00AB6B23" w:rsidP="0033535A">
      <w:pPr>
        <w:tabs>
          <w:tab w:val="num" w:pos="709"/>
        </w:tabs>
        <w:ind w:left="709" w:hanging="283"/>
      </w:pPr>
    </w:p>
    <w:p w:rsidR="00AB6B23" w:rsidRPr="0033535A" w:rsidRDefault="00AB6B23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:rsidR="00AB6B23" w:rsidRDefault="00AB6B23" w:rsidP="0033535A">
      <w:pPr>
        <w:pStyle w:val="BodyTextIndent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AB6B23" w:rsidRPr="0033535A" w:rsidRDefault="00AB6B23" w:rsidP="00CC7DF2">
      <w:pPr>
        <w:pStyle w:val="BodyTextIndent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AB6B23" w:rsidRPr="0033535A" w:rsidRDefault="00AB6B23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:rsidR="00AB6B23" w:rsidRPr="00E91780" w:rsidRDefault="00AB6B23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:rsidR="00AB6B23" w:rsidRDefault="00AB6B23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AB6B23" w:rsidRPr="00E91780" w:rsidRDefault="00AB6B23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AB6B23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B23" w:rsidRDefault="00AB6B23" w:rsidP="0038231F">
      <w:pPr>
        <w:spacing w:after="0" w:line="240" w:lineRule="auto"/>
      </w:pPr>
      <w:r>
        <w:separator/>
      </w:r>
    </w:p>
  </w:endnote>
  <w:endnote w:type="continuationSeparator" w:id="0">
    <w:p w:rsidR="00AB6B23" w:rsidRDefault="00AB6B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B23" w:rsidRPr="0027560C" w:rsidRDefault="00AB6B23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AB6B23" w:rsidRDefault="00AB6B2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B23" w:rsidRDefault="00AB6B23" w:rsidP="0038231F">
      <w:pPr>
        <w:spacing w:after="0" w:line="240" w:lineRule="auto"/>
      </w:pPr>
      <w:r>
        <w:separator/>
      </w:r>
    </w:p>
  </w:footnote>
  <w:footnote w:type="continuationSeparator" w:id="0">
    <w:p w:rsidR="00AB6B23" w:rsidRDefault="00AB6B2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0D48443F"/>
    <w:multiLevelType w:val="hybridMultilevel"/>
    <w:tmpl w:val="BB8688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51F5A"/>
    <w:rsid w:val="001670F2"/>
    <w:rsid w:val="001704E8"/>
    <w:rsid w:val="001807BF"/>
    <w:rsid w:val="00190D6E"/>
    <w:rsid w:val="00193E01"/>
    <w:rsid w:val="001957C5"/>
    <w:rsid w:val="001B5FD4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4533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3F1C9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44B9D"/>
    <w:rsid w:val="0055207D"/>
    <w:rsid w:val="005637C3"/>
    <w:rsid w:val="005641F0"/>
    <w:rsid w:val="00577831"/>
    <w:rsid w:val="005A73FB"/>
    <w:rsid w:val="005D32CA"/>
    <w:rsid w:val="005E176A"/>
    <w:rsid w:val="005E5812"/>
    <w:rsid w:val="00616F63"/>
    <w:rsid w:val="006440B0"/>
    <w:rsid w:val="0064500B"/>
    <w:rsid w:val="00677C66"/>
    <w:rsid w:val="00677D0B"/>
    <w:rsid w:val="00687919"/>
    <w:rsid w:val="00692DF3"/>
    <w:rsid w:val="006A09D8"/>
    <w:rsid w:val="006A52B6"/>
    <w:rsid w:val="006C4349"/>
    <w:rsid w:val="006E16A6"/>
    <w:rsid w:val="006F3D32"/>
    <w:rsid w:val="007046BE"/>
    <w:rsid w:val="0070699F"/>
    <w:rsid w:val="007118F0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23180"/>
    <w:rsid w:val="009301A2"/>
    <w:rsid w:val="009375EB"/>
    <w:rsid w:val="009469C7"/>
    <w:rsid w:val="00956C26"/>
    <w:rsid w:val="009705DB"/>
    <w:rsid w:val="00972F1C"/>
    <w:rsid w:val="00975C49"/>
    <w:rsid w:val="00990C51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23238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6B23"/>
    <w:rsid w:val="00AB71A8"/>
    <w:rsid w:val="00AC4605"/>
    <w:rsid w:val="00AD12B1"/>
    <w:rsid w:val="00AD4FF2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80DD6"/>
    <w:rsid w:val="00B8367C"/>
    <w:rsid w:val="00B87B51"/>
    <w:rsid w:val="00B93B71"/>
    <w:rsid w:val="00BA1439"/>
    <w:rsid w:val="00BB4360"/>
    <w:rsid w:val="00BB62EC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33FC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44EEF"/>
    <w:rsid w:val="00F54680"/>
    <w:rsid w:val="00F57228"/>
    <w:rsid w:val="00F611CD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3353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3535A"/>
    <w:rPr>
      <w:rFonts w:cs="Times New Roman"/>
    </w:rPr>
  </w:style>
  <w:style w:type="paragraph" w:styleId="BodyText3">
    <w:name w:val="Body Text 3"/>
    <w:basedOn w:val="Normal"/>
    <w:link w:val="BodyText3Char"/>
    <w:uiPriority w:val="99"/>
    <w:rsid w:val="00D633F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F1C9C"/>
    <w:rPr>
      <w:rFonts w:cs="Times New Roman"/>
      <w:sz w:val="16"/>
      <w:szCs w:val="16"/>
      <w:lang w:eastAsia="en-US"/>
    </w:rPr>
  </w:style>
  <w:style w:type="paragraph" w:customStyle="1" w:styleId="pkt">
    <w:name w:val="pkt"/>
    <w:basedOn w:val="Normal"/>
    <w:uiPriority w:val="99"/>
    <w:rsid w:val="0057783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kt1">
    <w:name w:val="pkt1"/>
    <w:basedOn w:val="pkt"/>
    <w:uiPriority w:val="99"/>
    <w:rsid w:val="00577831"/>
    <w:pPr>
      <w:ind w:left="850" w:hanging="42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16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1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197</Words>
  <Characters>1187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Remigiusz Stępień</dc:creator>
  <cp:keywords/>
  <dc:description/>
  <cp:lastModifiedBy>bszczepanska</cp:lastModifiedBy>
  <cp:revision>6</cp:revision>
  <cp:lastPrinted>2016-11-30T08:24:00Z</cp:lastPrinted>
  <dcterms:created xsi:type="dcterms:W3CDTF">2016-10-18T13:49:00Z</dcterms:created>
  <dcterms:modified xsi:type="dcterms:W3CDTF">2018-12-06T10:44:00Z</dcterms:modified>
</cp:coreProperties>
</file>